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0D2AD" w14:textId="16C92B91" w:rsidR="001B184A" w:rsidRDefault="00044CD7"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75EF1C6" wp14:editId="690911C6">
                <wp:simplePos x="0" y="0"/>
                <wp:positionH relativeFrom="column">
                  <wp:posOffset>-14748</wp:posOffset>
                </wp:positionH>
                <wp:positionV relativeFrom="paragraph">
                  <wp:posOffset>-206477</wp:posOffset>
                </wp:positionV>
                <wp:extent cx="1519083" cy="798666"/>
                <wp:effectExtent l="12700" t="12700" r="30480" b="27305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19083" cy="798666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5E67CC" id="Straight Connector 58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15pt,-16.25pt" to="118.45pt,46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" strokecolor="white [3212]" strokeweight="2.5pt">
                <v:stroke joinstyle="miter"/>
              </v:line>
            </w:pict>
          </mc:Fallback>
        </mc:AlternateContent>
      </w:r>
      <w:r w:rsidR="00D345BF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572DEE1" wp14:editId="58EE918D">
                <wp:simplePos x="0" y="0"/>
                <wp:positionH relativeFrom="column">
                  <wp:posOffset>6992620</wp:posOffset>
                </wp:positionH>
                <wp:positionV relativeFrom="paragraph">
                  <wp:posOffset>12866</wp:posOffset>
                </wp:positionV>
                <wp:extent cx="2586355" cy="479425"/>
                <wp:effectExtent l="12700" t="12700" r="29845" b="2857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6355" cy="479425"/>
                        </a:xfrm>
                        <a:prstGeom prst="rect">
                          <a:avLst/>
                        </a:prstGeom>
                        <a:noFill/>
                        <a:ln w="412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087F7E" w14:textId="77777777" w:rsidR="007520AB" w:rsidRPr="00344E25" w:rsidRDefault="007520AB" w:rsidP="007520AB">
                            <w:pPr>
                              <w:pStyle w:val="Heading1"/>
                              <w:ind w:right="144"/>
                              <w:jc w:val="center"/>
                            </w:pPr>
                            <w:r>
                              <w:t xml:space="preserve">LAWS OF </w:t>
                            </w:r>
                            <w:r w:rsidRPr="007520AB">
                              <w:rPr>
                                <w:rFonts w:ascii="Lucida Handwriting" w:hAnsi="Lucida Handwriting"/>
                                <w:vertAlign w:val="superscript"/>
                              </w:rPr>
                              <w:t>EXPONENTS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2DEE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50.6pt;margin-top:1pt;width:203.65pt;height:37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" filled="f" strokeweight="3.25pt">
                <v:textbox>
                  <w:txbxContent>
                    <w:p w14:paraId="0C087F7E" w14:textId="77777777" w:rsidR="007520AB" w:rsidRPr="00344E25" w:rsidRDefault="007520AB" w:rsidP="007520AB">
                      <w:pPr>
                        <w:pStyle w:val="Heading1"/>
                        <w:ind w:right="144"/>
                        <w:jc w:val="center"/>
                      </w:pPr>
                      <w:r>
                        <w:t xml:space="preserve">LAWS OF </w:t>
                      </w:r>
                      <w:r w:rsidRPr="007520AB">
                        <w:rPr>
                          <w:rFonts w:ascii="Lucida Handwriting" w:hAnsi="Lucida Handwriting"/>
                          <w:vertAlign w:val="superscript"/>
                        </w:rPr>
                        <w:t>EXPONENTS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A3B62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E950356" wp14:editId="15ADE88A">
                <wp:simplePos x="0" y="0"/>
                <wp:positionH relativeFrom="column">
                  <wp:posOffset>795130</wp:posOffset>
                </wp:positionH>
                <wp:positionV relativeFrom="paragraph">
                  <wp:posOffset>-248478</wp:posOffset>
                </wp:positionV>
                <wp:extent cx="1489862" cy="1159297"/>
                <wp:effectExtent l="12700" t="12700" r="34290" b="34925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9862" cy="1159297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EBF2A0" id="Straight Connector 61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6pt,-19.55pt" to="179.9pt,7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" strokecolor="white [3212]" strokeweight="2.5pt">
                <v:stroke joinstyle="miter"/>
              </v:line>
            </w:pict>
          </mc:Fallback>
        </mc:AlternateContent>
      </w:r>
      <w:r w:rsidR="00DA3B62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BBEB7FF" wp14:editId="6EA57E83">
                <wp:simplePos x="0" y="0"/>
                <wp:positionH relativeFrom="column">
                  <wp:posOffset>-19878</wp:posOffset>
                </wp:positionH>
                <wp:positionV relativeFrom="paragraph">
                  <wp:posOffset>-92300</wp:posOffset>
                </wp:positionV>
                <wp:extent cx="1828800" cy="1003082"/>
                <wp:effectExtent l="12700" t="12700" r="25400" b="26035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28800" cy="1003082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60C611" id="Straight Connector 59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5pt,-7.25pt" to="142.45pt,7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" strokecolor="white [3212]" strokeweight="3pt">
                <v:stroke joinstyle="miter"/>
              </v:line>
            </w:pict>
          </mc:Fallback>
        </mc:AlternateContent>
      </w:r>
      <w:r w:rsidR="00DA3B62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DF34F5D" wp14:editId="36AFEB6B">
                <wp:simplePos x="0" y="0"/>
                <wp:positionH relativeFrom="column">
                  <wp:posOffset>1311965</wp:posOffset>
                </wp:positionH>
                <wp:positionV relativeFrom="paragraph">
                  <wp:posOffset>-248478</wp:posOffset>
                </wp:positionV>
                <wp:extent cx="973027" cy="757720"/>
                <wp:effectExtent l="12700" t="12700" r="30480" b="29845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3027" cy="75772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2B7032" id="Straight Connector 63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3pt,-19.55pt" to="179.9pt,40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" strokecolor="white [3212]" strokeweight="2.5pt">
                <v:stroke joinstyle="miter"/>
              </v:line>
            </w:pict>
          </mc:Fallback>
        </mc:AlternateContent>
      </w:r>
      <w:r w:rsidR="009D184E">
        <w:rPr>
          <w:noProof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595DAB9F" wp14:editId="39D5937A">
                <wp:simplePos x="0" y="0"/>
                <wp:positionH relativeFrom="column">
                  <wp:posOffset>-25758</wp:posOffset>
                </wp:positionH>
                <wp:positionV relativeFrom="page">
                  <wp:posOffset>-231820</wp:posOffset>
                </wp:positionV>
                <wp:extent cx="3077809" cy="1544412"/>
                <wp:effectExtent l="0" t="0" r="0" b="5080"/>
                <wp:wrapNone/>
                <wp:docPr id="201" name="Group 201" descr="colored graphic boxe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077809" cy="1544412"/>
                          <a:chOff x="0" y="0"/>
                          <a:chExt cx="2688609" cy="1350607"/>
                        </a:xfrm>
                      </wpg:grpSpPr>
                      <wps:wsp>
                        <wps:cNvPr id="202" name="Rectangle 202"/>
                        <wps:cNvSpPr/>
                        <wps:spPr>
                          <a:xfrm>
                            <a:off x="1774209" y="0"/>
                            <a:ext cx="914400" cy="91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674806" y="145495"/>
                            <a:ext cx="812295" cy="768192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1203570" y="514622"/>
                            <a:ext cx="774973" cy="83598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0" y="573205"/>
                            <a:ext cx="449580" cy="44958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450017" y="708631"/>
                            <a:ext cx="518505" cy="614397"/>
                          </a:xfrm>
                          <a:prstGeom prst="rect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EC169B" id="Group 201" o:spid="_x0000_s1026" alt="colored graphic boxes" style="position:absolute;margin-left:-2.05pt;margin-top:-18.25pt;width:242.35pt;height:121.6pt;rotation:180;z-index:-251617280;mso-position-vertical-relative:page;mso-width-relative:margin;mso-height-relative:margin" coordsize="26886,1350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">
                <v:rect id="Rectangle 202" o:spid="_x0000_s1027" style="position:absolute;left:17742;width:9144;height:91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" fillcolor="#f46036 [3204]" stroked="f" strokeweight="1pt"/>
                <v:rect id="Rectangle 203" o:spid="_x0000_s1028" style="position:absolute;left:6748;top:1454;width:8123;height:76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" fillcolor="#fabfae [1300]" stroked="f" strokeweight="1pt"/>
                <v:rect id="Rectangle 204" o:spid="_x0000_s1029" style="position:absolute;left:12035;top:5146;width:7750;height:836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" fillcolor="#f89f86 [1940]" stroked="f" strokeweight="1pt"/>
                <v:rect id="Rectangle 205" o:spid="_x0000_s1030" style="position:absolute;top:5732;width:4495;height:44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" fillcolor="#bdcedd [1301]" stroked="f"/>
                <v:rect id="Rectangle 206" o:spid="_x0000_s1031" style="position:absolute;left:4500;top:7086;width:5185;height:61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" fillcolor="#2f4b83 [3207]" stroked="f"/>
                <w10:wrap anchory="page"/>
              </v:group>
            </w:pict>
          </mc:Fallback>
        </mc:AlternateContent>
      </w:r>
      <w:r w:rsidR="009D184E">
        <w:rPr>
          <w:noProof/>
        </w:rPr>
        <mc:AlternateContent>
          <mc:Choice Requires="wpg">
            <w:drawing>
              <wp:anchor distT="0" distB="0" distL="114300" distR="114300" simplePos="0" relativeHeight="251723776" behindDoc="1" locked="0" layoutInCell="1" allowOverlap="1" wp14:anchorId="530874ED" wp14:editId="5BAD477F">
                <wp:simplePos x="0" y="0"/>
                <wp:positionH relativeFrom="column">
                  <wp:posOffset>2167890</wp:posOffset>
                </wp:positionH>
                <wp:positionV relativeFrom="paragraph">
                  <wp:posOffset>6301650</wp:posOffset>
                </wp:positionV>
                <wp:extent cx="4381500" cy="2150110"/>
                <wp:effectExtent l="0" t="0" r="0" b="0"/>
                <wp:wrapNone/>
                <wp:docPr id="39" name="Group 39" descr="colored graphic boxe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1500" cy="2150110"/>
                          <a:chOff x="177351" y="-176114"/>
                          <a:chExt cx="1997445" cy="981253"/>
                        </a:xfrm>
                      </wpg:grpSpPr>
                      <wpg:grpSp>
                        <wpg:cNvPr id="40" name="Group 40"/>
                        <wpg:cNvGrpSpPr/>
                        <wpg:grpSpPr>
                          <a:xfrm>
                            <a:off x="177351" y="-176114"/>
                            <a:ext cx="1440448" cy="673979"/>
                            <a:chOff x="545911" y="-752483"/>
                            <a:chExt cx="4433909" cy="2075510"/>
                          </a:xfrm>
                        </wpg:grpSpPr>
                        <wps:wsp>
                          <wps:cNvPr id="41" name="Rectangle 41"/>
                          <wps:cNvSpPr/>
                          <wps:spPr>
                            <a:xfrm>
                              <a:off x="4065420" y="-752483"/>
                              <a:ext cx="914400" cy="91439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" name="Rectangle 42"/>
                          <wps:cNvSpPr/>
                          <wps:spPr>
                            <a:xfrm>
                              <a:off x="3153427" y="-261821"/>
                              <a:ext cx="613628" cy="613628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" name="Rectangle 43"/>
                          <wps:cNvSpPr/>
                          <wps:spPr>
                            <a:xfrm>
                              <a:off x="545911" y="900752"/>
                              <a:ext cx="422275" cy="422275"/>
                            </a:xfrm>
                            <a:prstGeom prst="rect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4" name="Group 44"/>
                        <wpg:cNvGrpSpPr/>
                        <wpg:grpSpPr>
                          <a:xfrm>
                            <a:off x="845421" y="-41853"/>
                            <a:ext cx="1329375" cy="846992"/>
                            <a:chOff x="155621" y="-68774"/>
                            <a:chExt cx="2182390" cy="1391804"/>
                          </a:xfrm>
                        </wpg:grpSpPr>
                        <wps:wsp>
                          <wps:cNvPr id="45" name="Rectangle 45"/>
                          <wps:cNvSpPr/>
                          <wps:spPr>
                            <a:xfrm>
                              <a:off x="1423611" y="-68774"/>
                              <a:ext cx="914400" cy="9144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Rectangle 46"/>
                          <wps:cNvSpPr/>
                          <wps:spPr>
                            <a:xfrm>
                              <a:off x="696464" y="96043"/>
                              <a:ext cx="613410" cy="61341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Rectangle 47"/>
                          <wps:cNvSpPr/>
                          <wps:spPr>
                            <a:xfrm>
                              <a:off x="1093031" y="709402"/>
                              <a:ext cx="613628" cy="613628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Rectangle 48"/>
                          <wps:cNvSpPr/>
                          <wps:spPr>
                            <a:xfrm>
                              <a:off x="155621" y="259884"/>
                              <a:ext cx="449580" cy="449580"/>
                            </a:xfrm>
                            <a:prstGeom prst="rect">
                              <a:avLst/>
                            </a:pr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Rectangle 49"/>
                          <wps:cNvSpPr/>
                          <wps:spPr>
                            <a:xfrm>
                              <a:off x="274166" y="873175"/>
                              <a:ext cx="422275" cy="422275"/>
                            </a:xfrm>
                            <a:prstGeom prst="rect">
                              <a:avLst/>
                            </a:prstGeom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145257" id="Group 39" o:spid="_x0000_s1026" alt="colored graphic boxes" style="position:absolute;margin-left:170.7pt;margin-top:496.2pt;width:345pt;height:169.3pt;z-index:-251592704;mso-width-relative:margin;mso-height-relative:margin" coordorigin="1773,-1761" coordsize="19974,98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">
                <v:group id="Group 40" o:spid="_x0000_s1027" style="position:absolute;left:1773;top:-1761;width:14404;height:6739" coordorigin="5459,-7524" coordsize="44339,207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">
                  <v:rect id="Rectangle 41" o:spid="_x0000_s1028" style="position:absolute;left:40654;top:-7524;width:9144;height:914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" fillcolor="#f46036 [3204]" stroked="f" strokeweight="1pt"/>
                  <v:rect id="Rectangle 42" o:spid="_x0000_s1029" style="position:absolute;left:31534;top:-2618;width:6136;height:61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" fillcolor="#f89f86 [1940]" stroked="f" strokeweight="1pt"/>
                  <v:rect id="Rectangle 43" o:spid="_x0000_s1030" style="position:absolute;left:5459;top:9007;width:4222;height:422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" fillcolor="white [3214]" stroked="f" strokeweight="1pt"/>
                </v:group>
                <v:group id="Group 44" o:spid="_x0000_s1031" style="position:absolute;left:8454;top:-418;width:13293;height:8469" coordorigin="1556,-687" coordsize="21823,1391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">
                  <v:rect id="Rectangle 45" o:spid="_x0000_s1032" style="position:absolute;left:14236;top:-687;width:9144;height:914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" fillcolor="#f46036 [3204]" stroked="f" strokeweight="1pt"/>
                  <v:rect id="Rectangle 46" o:spid="_x0000_s1033" style="position:absolute;left:6964;top:960;width:6134;height:613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" fillcolor="#fabfae [1300]" stroked="f" strokeweight="1pt"/>
                  <v:rect id="Rectangle 47" o:spid="_x0000_s1034" style="position:absolute;left:10930;top:7094;width:6136;height:61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" fillcolor="#f89f86 [1940]" stroked="f" strokeweight="1pt"/>
                  <v:rect id="Rectangle 48" o:spid="_x0000_s1035" style="position:absolute;left:1556;top:2598;width:4496;height:44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" fillcolor="#2f4b83 [3207]" stroked="f" strokeweight="1pt"/>
                  <v:rect id="Rectangle 49" o:spid="_x0000_s1036" style="position:absolute;left:2741;top:8731;width:4223;height:422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" fillcolor="#bdcedd [1301]" stroked="f" strokeweight="1pt"/>
                </v:group>
              </v:group>
            </w:pict>
          </mc:Fallback>
        </mc:AlternateContent>
      </w:r>
    </w:p>
    <w:tbl>
      <w:tblPr>
        <w:tblW w:w="1585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286"/>
        <w:gridCol w:w="5286"/>
        <w:gridCol w:w="5286"/>
      </w:tblGrid>
      <w:tr w:rsidR="00FB3767" w14:paraId="5E433AE8" w14:textId="77777777" w:rsidTr="007520AB">
        <w:trPr>
          <w:trHeight w:val="4002"/>
        </w:trPr>
        <w:tc>
          <w:tcPr>
            <w:tcW w:w="5286" w:type="dxa"/>
          </w:tcPr>
          <w:p w14:paraId="07FF1E41" w14:textId="0D5D4F20" w:rsidR="001B184A" w:rsidRDefault="00D414C9" w:rsidP="00997614">
            <w:pPr>
              <w:ind w:left="144" w:right="144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58014440" wp14:editId="5B9FB7C0">
                      <wp:simplePos x="0" y="0"/>
                      <wp:positionH relativeFrom="column">
                        <wp:posOffset>1680267</wp:posOffset>
                      </wp:positionH>
                      <wp:positionV relativeFrom="paragraph">
                        <wp:posOffset>-728518</wp:posOffset>
                      </wp:positionV>
                      <wp:extent cx="976745" cy="1120486"/>
                      <wp:effectExtent l="12700" t="12700" r="26670" b="3556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76745" cy="1120486"/>
                              </a:xfrm>
                              <a:prstGeom prst="line">
                                <a:avLst/>
                              </a:prstGeom>
                              <a:ln w="317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FB165A" id="Straight Connector 3" o:spid="_x0000_s1026" style="position:absolute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3pt,-57.35pt" to="209.2pt,3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" strokecolor="white [3212]" strokeweight="2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62508E3" wp14:editId="2297C7D5">
                      <wp:simplePos x="0" y="0"/>
                      <wp:positionH relativeFrom="column">
                        <wp:posOffset>1929649</wp:posOffset>
                      </wp:positionH>
                      <wp:positionV relativeFrom="paragraph">
                        <wp:posOffset>-728517</wp:posOffset>
                      </wp:positionV>
                      <wp:extent cx="935181" cy="1125162"/>
                      <wp:effectExtent l="12700" t="12700" r="30480" b="31115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35181" cy="1125162"/>
                              </a:xfrm>
                              <a:prstGeom prst="line">
                                <a:avLst/>
                              </a:prstGeom>
                              <a:ln w="317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1D037C" id="Straight Connector 4" o:spid="_x0000_s1026" style="position:absolute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95pt,-57.35pt" to="225.6pt,3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" strokecolor="white [3212]" strokeweight="2.5pt">
                      <v:stroke joinstyle="miter"/>
                    </v:line>
                  </w:pict>
                </mc:Fallback>
              </mc:AlternateContent>
            </w:r>
          </w:p>
          <w:p w14:paraId="61384A33" w14:textId="0F9E08BE" w:rsidR="001B184A" w:rsidRDefault="001B184A" w:rsidP="00997614">
            <w:pPr>
              <w:ind w:left="144" w:right="144"/>
            </w:pPr>
          </w:p>
          <w:p w14:paraId="47837545" w14:textId="77777777" w:rsidR="001B184A" w:rsidRDefault="001B184A" w:rsidP="00997614">
            <w:pPr>
              <w:ind w:left="144" w:right="144"/>
            </w:pPr>
          </w:p>
          <w:p w14:paraId="1936C3BE" w14:textId="77777777" w:rsidR="001B184A" w:rsidRDefault="001B184A" w:rsidP="00997614">
            <w:pPr>
              <w:ind w:left="144" w:right="144"/>
            </w:pPr>
          </w:p>
          <w:p w14:paraId="6500042C" w14:textId="77777777" w:rsidR="001B184A" w:rsidRDefault="001B184A" w:rsidP="00997614">
            <w:pPr>
              <w:ind w:left="144" w:right="144"/>
            </w:pPr>
          </w:p>
          <w:p w14:paraId="4CACF602" w14:textId="77777777" w:rsidR="009D184E" w:rsidRDefault="009D184E" w:rsidP="007520AB">
            <w:pPr>
              <w:ind w:right="144"/>
            </w:pPr>
          </w:p>
          <w:p w14:paraId="22668564" w14:textId="6C1B8E5F" w:rsidR="001B184A" w:rsidRDefault="00954B1D" w:rsidP="00D653D6">
            <w:pPr>
              <w:tabs>
                <w:tab w:val="left" w:pos="1277"/>
              </w:tabs>
              <w:ind w:right="144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6FE303D" wp14:editId="1D354C7D">
                      <wp:simplePos x="0" y="0"/>
                      <wp:positionH relativeFrom="column">
                        <wp:posOffset>2650374</wp:posOffset>
                      </wp:positionH>
                      <wp:positionV relativeFrom="paragraph">
                        <wp:posOffset>367030</wp:posOffset>
                      </wp:positionV>
                      <wp:extent cx="285997" cy="300446"/>
                      <wp:effectExtent l="0" t="0" r="19050" b="1714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997" cy="300446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357177" id="Rectangle 25" o:spid="_x0000_s1026" style="position:absolute;margin-left:208.7pt;margin-top:28.9pt;width:22.5pt;height:23.6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" fillcolor="white [3201]" strokecolor="#372248 [3200]" strokeweight="1pt"/>
                  </w:pict>
                </mc:Fallback>
              </mc:AlternateContent>
            </w:r>
          </w:p>
          <w:p w14:paraId="52181EED" w14:textId="77777777" w:rsidR="00954B1D" w:rsidRDefault="00EB060A" w:rsidP="0061556F">
            <w:pPr>
              <w:pStyle w:val="BodyText"/>
              <w:jc w:val="center"/>
              <w:rPr>
                <w:rFonts w:ascii="Georgia" w:hAnsi="Georgia"/>
                <w:sz w:val="34"/>
                <w:szCs w:val="34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 xml:space="preserve">2 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w:sym w:font="Wingdings" w:char="F09F"/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 xml:space="preserve"> x</m:t>
                  </m:r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34"/>
                  <w:szCs w:val="34"/>
                </w:rPr>
                <m:t xml:space="preserve">=xx </m:t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w:sym w:font="Wingdings" w:char="F09F"/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m:t xml:space="preserve"> </m:t>
              </m:r>
              <m:r>
                <w:rPr>
                  <w:rFonts w:ascii="Cambria Math" w:hAnsi="Cambria Math"/>
                  <w:sz w:val="34"/>
                  <w:szCs w:val="34"/>
                </w:rPr>
                <m:t xml:space="preserve"> xxx=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5</m:t>
                  </m:r>
                </m:sup>
              </m:sSup>
            </m:oMath>
            <w:r w:rsidR="0061556F" w:rsidRPr="00D06F1F">
              <w:rPr>
                <w:rFonts w:ascii="Georgia" w:hAnsi="Georgia"/>
                <w:sz w:val="34"/>
                <w:szCs w:val="34"/>
              </w:rPr>
              <w:t xml:space="preserve"> </w:t>
            </w:r>
          </w:p>
          <w:p w14:paraId="4D898CA9" w14:textId="78C48859" w:rsidR="0061556F" w:rsidRPr="00D653D6" w:rsidRDefault="00EB060A" w:rsidP="00D653D6">
            <w:pPr>
              <w:pStyle w:val="BodyText"/>
              <w:jc w:val="center"/>
              <w:rPr>
                <w:rFonts w:ascii="Georgia" w:hAnsi="Georgia"/>
                <w:sz w:val="34"/>
                <w:szCs w:val="34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 xml:space="preserve"> x</m:t>
                  </m:r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w:sym w:font="Wingdings" w:char="F09F"/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m:t xml:space="preserve"> </m:t>
              </m:r>
              <m:r>
                <w:rPr>
                  <w:rFonts w:ascii="Cambria Math" w:hAnsi="Cambria Math"/>
                  <w:sz w:val="34"/>
                  <w:szCs w:val="34"/>
                </w:rPr>
                <m:t xml:space="preserve">x=xxx </m:t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w:sym w:font="Wingdings" w:char="F09F"/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m:t xml:space="preserve"> </m:t>
              </m:r>
              <m:r>
                <w:rPr>
                  <w:rFonts w:ascii="Cambria Math" w:hAnsi="Cambria Math"/>
                  <w:sz w:val="34"/>
                  <w:szCs w:val="34"/>
                </w:rPr>
                <m:t xml:space="preserve"> ___=x</m:t>
              </m:r>
            </m:oMath>
            <w:r w:rsidR="0061556F" w:rsidRPr="00954B1D">
              <w:rPr>
                <w:rFonts w:ascii="Georgia" w:hAnsi="Georgia"/>
                <w:sz w:val="34"/>
                <w:szCs w:val="34"/>
              </w:rPr>
              <w:t xml:space="preserve"> </w:t>
            </w:r>
          </w:p>
          <w:p w14:paraId="30E62124" w14:textId="77777777" w:rsidR="0061556F" w:rsidRDefault="0061556F" w:rsidP="0061556F">
            <w:r>
              <w:rPr>
                <w:rFonts w:ascii="Georgia" w:hAnsi="Georgia"/>
                <w:sz w:val="34"/>
                <w:szCs w:val="34"/>
              </w:rPr>
              <w:t xml:space="preserve">   </w:t>
            </w:r>
            <w:r w:rsidRPr="00F257A2">
              <w:rPr>
                <w:rFonts w:ascii="Georgia" w:hAnsi="Georgia"/>
                <w:sz w:val="34"/>
                <w:szCs w:val="34"/>
              </w:rPr>
              <w:t>I</w:t>
            </w:r>
            <w:r>
              <w:rPr>
                <w:rFonts w:ascii="Georgia" w:hAnsi="Georgia"/>
                <w:sz w:val="34"/>
                <w:szCs w:val="34"/>
              </w:rPr>
              <w:t xml:space="preserve"> notice…</w:t>
            </w:r>
          </w:p>
          <w:p w14:paraId="07922238" w14:textId="77777777" w:rsidR="007520AB" w:rsidRDefault="007520AB" w:rsidP="001B184A">
            <w:pPr>
              <w:ind w:right="144"/>
            </w:pPr>
          </w:p>
          <w:p w14:paraId="32663378" w14:textId="77777777" w:rsidR="00C03327" w:rsidRDefault="00C03327" w:rsidP="007520AB">
            <w:pPr>
              <w:jc w:val="center"/>
              <w:rPr>
                <w:b/>
                <w:sz w:val="40"/>
                <w:szCs w:val="40"/>
              </w:rPr>
            </w:pPr>
          </w:p>
          <w:p w14:paraId="0C378468" w14:textId="0B2C0270" w:rsidR="007520AB" w:rsidRPr="007520AB" w:rsidRDefault="007520AB" w:rsidP="007520AB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AE49D23" wp14:editId="24C6BAFF">
                      <wp:simplePos x="0" y="0"/>
                      <wp:positionH relativeFrom="column">
                        <wp:posOffset>2661080</wp:posOffset>
                      </wp:positionH>
                      <wp:positionV relativeFrom="paragraph">
                        <wp:posOffset>851883</wp:posOffset>
                      </wp:positionV>
                      <wp:extent cx="285997" cy="300446"/>
                      <wp:effectExtent l="0" t="0" r="19050" b="1714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997" cy="300446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8F0012C" id="Rectangle 30" o:spid="_x0000_s1026" style="position:absolute;margin-left:209.55pt;margin-top:67.1pt;width:22.5pt;height:23.6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" fillcolor="white [3201]" strokecolor="#372248 [3200]" strokeweight="1pt"/>
                  </w:pict>
                </mc:Fallback>
              </mc:AlternateContent>
            </w:r>
          </w:p>
          <w:p w14:paraId="04CD215B" w14:textId="3002760A" w:rsidR="00D653D6" w:rsidRPr="00D653D6" w:rsidRDefault="00EB060A" w:rsidP="00D653D6">
            <w:pPr>
              <w:spacing w:before="120" w:after="120"/>
              <w:jc w:val="center"/>
              <w:rPr>
                <w:sz w:val="34"/>
                <w:szCs w:val="3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4"/>
                        <w:szCs w:val="3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4"/>
                            <w:szCs w:val="3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4"/>
                            <w:szCs w:val="3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4"/>
                            <w:szCs w:val="34"/>
                          </w:rPr>
                          <m:t>5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4"/>
                            <w:szCs w:val="3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4"/>
                            <w:szCs w:val="3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4"/>
                            <w:szCs w:val="34"/>
                          </w:rPr>
                          <m:t>3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sz w:val="34"/>
                    <w:szCs w:val="3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4"/>
                        <w:szCs w:val="3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4"/>
                        <w:szCs w:val="34"/>
                      </w:rPr>
                      <m:t>xxxxx</m:t>
                    </m:r>
                  </m:num>
                  <m:den>
                    <m:r>
                      <w:rPr>
                        <w:rFonts w:ascii="Cambria Math" w:hAnsi="Cambria Math"/>
                        <w:sz w:val="34"/>
                        <w:szCs w:val="34"/>
                      </w:rPr>
                      <m:t>xxx</m:t>
                    </m:r>
                  </m:den>
                </m:f>
                <m:r>
                  <w:rPr>
                    <w:rFonts w:ascii="Cambria Math" w:hAnsi="Cambria Math"/>
                    <w:sz w:val="34"/>
                    <w:szCs w:val="34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4"/>
                        <w:szCs w:val="3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4"/>
                        <w:szCs w:val="3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4"/>
                        <w:szCs w:val="34"/>
                      </w:rPr>
                      <m:t>2</m:t>
                    </m:r>
                  </m:sup>
                </m:sSup>
              </m:oMath>
            </m:oMathPara>
          </w:p>
          <w:p w14:paraId="3E3236FD" w14:textId="0E62F13B" w:rsidR="007520AB" w:rsidRPr="00D653D6" w:rsidRDefault="00EB060A" w:rsidP="00D653D6">
            <w:pPr>
              <w:pStyle w:val="BodyText"/>
              <w:spacing w:before="120" w:after="120" w:line="240" w:lineRule="auto"/>
              <w:jc w:val="center"/>
              <w:rPr>
                <w:rFonts w:ascii="Georgia" w:hAnsi="Georgia"/>
                <w:sz w:val="34"/>
                <w:szCs w:val="34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34"/>
                          <w:szCs w:val="3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34"/>
                          <w:szCs w:val="3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34"/>
                          <w:szCs w:val="34"/>
                        </w:rPr>
                        <m:t>6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34"/>
                          <w:szCs w:val="3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34"/>
                          <w:szCs w:val="3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34"/>
                          <w:szCs w:val="34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34"/>
                  <w:szCs w:val="34"/>
                </w:rPr>
                <m:t>=_______________=x</m:t>
              </m:r>
            </m:oMath>
            <w:r w:rsidR="007520AB" w:rsidRPr="007520AB">
              <w:rPr>
                <w:rFonts w:ascii="Georgia" w:hAnsi="Georgia"/>
                <w:sz w:val="34"/>
                <w:szCs w:val="34"/>
              </w:rPr>
              <w:t xml:space="preserve"> </w:t>
            </w:r>
          </w:p>
          <w:p w14:paraId="27745CA8" w14:textId="77777777" w:rsidR="007520AB" w:rsidRDefault="007520AB" w:rsidP="007520AB">
            <w:pPr>
              <w:rPr>
                <w:rFonts w:ascii="Georgia" w:hAnsi="Georgia"/>
                <w:sz w:val="34"/>
                <w:szCs w:val="34"/>
              </w:rPr>
            </w:pPr>
            <w:r>
              <w:rPr>
                <w:rFonts w:ascii="Georgia" w:hAnsi="Georgia"/>
                <w:sz w:val="34"/>
                <w:szCs w:val="34"/>
              </w:rPr>
              <w:t xml:space="preserve">   </w:t>
            </w:r>
            <w:r w:rsidRPr="00F257A2">
              <w:rPr>
                <w:rFonts w:ascii="Georgia" w:hAnsi="Georgia"/>
                <w:sz w:val="34"/>
                <w:szCs w:val="34"/>
              </w:rPr>
              <w:t>I</w:t>
            </w:r>
            <w:r>
              <w:rPr>
                <w:rFonts w:ascii="Georgia" w:hAnsi="Georgia"/>
                <w:sz w:val="34"/>
                <w:szCs w:val="34"/>
              </w:rPr>
              <w:t xml:space="preserve"> notice…</w:t>
            </w:r>
          </w:p>
          <w:p w14:paraId="36135D38" w14:textId="77777777" w:rsidR="00FB3767" w:rsidRDefault="00FB3767" w:rsidP="007520AB">
            <w:pPr>
              <w:tabs>
                <w:tab w:val="left" w:pos="1131"/>
              </w:tabs>
            </w:pPr>
          </w:p>
          <w:p w14:paraId="1FEBEC10" w14:textId="77777777" w:rsidR="007520AB" w:rsidRDefault="007520AB" w:rsidP="007520AB"/>
          <w:p w14:paraId="38CBD690" w14:textId="2C949134" w:rsidR="009D184E" w:rsidRDefault="009D184E" w:rsidP="007520AB"/>
          <w:p w14:paraId="5A934F7B" w14:textId="31275A1D" w:rsidR="00D653D6" w:rsidRDefault="00D653D6" w:rsidP="007520AB"/>
          <w:p w14:paraId="4DB8D2FE" w14:textId="4683268D" w:rsidR="00C03327" w:rsidRDefault="00C03327" w:rsidP="007520AB"/>
          <w:p w14:paraId="306AC59E" w14:textId="77777777" w:rsidR="00C03327" w:rsidRDefault="00C03327" w:rsidP="007520AB"/>
          <w:p w14:paraId="7EF3275A" w14:textId="77777777" w:rsidR="007520AB" w:rsidRDefault="007520AB" w:rsidP="007520A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D645FF0" wp14:editId="336BAA96">
                      <wp:simplePos x="0" y="0"/>
                      <wp:positionH relativeFrom="column">
                        <wp:posOffset>2857904</wp:posOffset>
                      </wp:positionH>
                      <wp:positionV relativeFrom="paragraph">
                        <wp:posOffset>427932</wp:posOffset>
                      </wp:positionV>
                      <wp:extent cx="285997" cy="300446"/>
                      <wp:effectExtent l="0" t="0" r="19050" b="1714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997" cy="300446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DE6888E" id="Rectangle 27" o:spid="_x0000_s1026" style="position:absolute;margin-left:225.05pt;margin-top:33.7pt;width:22.5pt;height:23.6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" fillcolor="white [3201]" strokecolor="#372248 [3200]" strokeweight="1pt"/>
                  </w:pict>
                </mc:Fallback>
              </mc:AlternateContent>
            </w:r>
          </w:p>
          <w:p w14:paraId="5139AE1E" w14:textId="77777777" w:rsidR="007520AB" w:rsidRPr="00D06F1F" w:rsidRDefault="00EB060A" w:rsidP="007520AB">
            <w:pPr>
              <w:pStyle w:val="BodyText"/>
              <w:jc w:val="center"/>
              <w:rPr>
                <w:rFonts w:ascii="Georgia" w:hAnsi="Georgia"/>
                <w:sz w:val="34"/>
                <w:szCs w:val="34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34"/>
                          <w:szCs w:val="3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34"/>
                              <w:szCs w:val="3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34"/>
                              <w:szCs w:val="34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34"/>
                              <w:szCs w:val="34"/>
                            </w:rPr>
                            <m:t>4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34"/>
                  <w:szCs w:val="34"/>
                </w:rPr>
                <m:t xml:space="preserve">=xxxx </m:t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w:sym w:font="Wingdings" w:char="F09F"/>
              </m:r>
              <m:r>
                <w:rPr>
                  <w:rFonts w:ascii="Cambria Math" w:hAnsi="Cambria Math"/>
                  <w:sz w:val="34"/>
                  <w:szCs w:val="34"/>
                </w:rPr>
                <m:t xml:space="preserve"> xxxx=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8</m:t>
                  </m:r>
                </m:sup>
              </m:sSup>
            </m:oMath>
            <w:r w:rsidR="007520AB" w:rsidRPr="00D06F1F">
              <w:rPr>
                <w:rFonts w:ascii="Georgia" w:hAnsi="Georgia"/>
                <w:sz w:val="34"/>
                <w:szCs w:val="34"/>
              </w:rPr>
              <w:t xml:space="preserve"> </w:t>
            </w:r>
          </w:p>
          <w:p w14:paraId="30824321" w14:textId="45D007C0" w:rsidR="007520AB" w:rsidRPr="00D653D6" w:rsidRDefault="00EB060A" w:rsidP="00D653D6">
            <w:pPr>
              <w:pStyle w:val="BodyText"/>
              <w:jc w:val="center"/>
              <w:rPr>
                <w:rFonts w:ascii="Georgia" w:hAnsi="Georgia"/>
                <w:sz w:val="34"/>
                <w:szCs w:val="34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34"/>
                          <w:szCs w:val="3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34"/>
                              <w:szCs w:val="3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34"/>
                              <w:szCs w:val="34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34"/>
                              <w:szCs w:val="34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m:t xml:space="preserve">=  </m:t>
              </m:r>
              <m:r>
                <w:rPr>
                  <w:rFonts w:ascii="Cambria Math" w:hAnsi="Cambria Math"/>
                  <w:sz w:val="34"/>
                  <w:szCs w:val="34"/>
                </w:rPr>
                <m:t>______________=x</m:t>
              </m:r>
            </m:oMath>
            <w:r w:rsidR="007520AB" w:rsidRPr="000528BC">
              <w:rPr>
                <w:rFonts w:ascii="Georgia" w:hAnsi="Georgia"/>
                <w:sz w:val="34"/>
                <w:szCs w:val="34"/>
              </w:rPr>
              <w:t xml:space="preserve"> </w:t>
            </w:r>
          </w:p>
          <w:p w14:paraId="105607B5" w14:textId="77777777" w:rsidR="007520AB" w:rsidRDefault="007520AB" w:rsidP="007520AB">
            <w:r>
              <w:rPr>
                <w:rFonts w:ascii="Georgia" w:hAnsi="Georgia"/>
                <w:sz w:val="34"/>
                <w:szCs w:val="34"/>
              </w:rPr>
              <w:t xml:space="preserve">   </w:t>
            </w:r>
            <w:r w:rsidRPr="00F257A2">
              <w:rPr>
                <w:rFonts w:ascii="Georgia" w:hAnsi="Georgia"/>
                <w:sz w:val="34"/>
                <w:szCs w:val="34"/>
              </w:rPr>
              <w:t>I</w:t>
            </w:r>
            <w:r>
              <w:rPr>
                <w:rFonts w:ascii="Georgia" w:hAnsi="Georgia"/>
                <w:sz w:val="34"/>
                <w:szCs w:val="34"/>
              </w:rPr>
              <w:t xml:space="preserve"> notice…</w:t>
            </w:r>
          </w:p>
          <w:p w14:paraId="4F725F81" w14:textId="77777777" w:rsidR="007520AB" w:rsidRPr="007520AB" w:rsidRDefault="007520AB" w:rsidP="007520AB">
            <w:pPr>
              <w:tabs>
                <w:tab w:val="left" w:pos="1131"/>
              </w:tabs>
            </w:pPr>
          </w:p>
        </w:tc>
        <w:tc>
          <w:tcPr>
            <w:tcW w:w="5286" w:type="dxa"/>
          </w:tcPr>
          <w:p w14:paraId="71C6ACE7" w14:textId="0C7A0509" w:rsidR="00FB3767" w:rsidRDefault="00FB3767" w:rsidP="00997614">
            <w:pPr>
              <w:ind w:left="144" w:right="144"/>
            </w:pPr>
          </w:p>
        </w:tc>
        <w:tc>
          <w:tcPr>
            <w:tcW w:w="5286" w:type="dxa"/>
          </w:tcPr>
          <w:p w14:paraId="6DE42056" w14:textId="77777777" w:rsidR="00DA19FC" w:rsidRDefault="007520AB" w:rsidP="00DA19FC">
            <w:pPr>
              <w:tabs>
                <w:tab w:val="left" w:pos="1975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1EC3689D" wp14:editId="1691BA7B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165100</wp:posOffset>
                      </wp:positionV>
                      <wp:extent cx="2995930" cy="488950"/>
                      <wp:effectExtent l="0" t="0" r="13970" b="19050"/>
                      <wp:wrapSquare wrapText="bothSides"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95930" cy="488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0F96B75" w14:textId="0095DB66" w:rsidR="007520AB" w:rsidRPr="00C728D1" w:rsidRDefault="007520AB" w:rsidP="00D040EC">
                                  <w:pPr>
                                    <w:jc w:val="center"/>
                                    <w:rPr>
                                      <w:rFonts w:ascii="Georgia" w:hAnsi="Georgia" w:cs="Bangla MN"/>
                                      <w:color w:val="171123" w:themeColor="text2"/>
                                      <w:sz w:val="22"/>
                                      <w:szCs w:val="22"/>
                                      <w:u w:val="single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728D1">
                                    <w:rPr>
                                      <w:rFonts w:ascii="Georgia" w:hAnsi="Georgia" w:cs="Bangla MN"/>
                                      <w:color w:val="171123" w:themeColor="text2"/>
                                      <w:sz w:val="22"/>
                                      <w:szCs w:val="22"/>
                                      <w:u w:val="single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Learning Target:</w:t>
                                  </w:r>
                                  <w:r w:rsidRPr="00C728D1">
                                    <w:rPr>
                                      <w:rFonts w:ascii="Georgia" w:hAnsi="Georgia" w:cs="Bangla MN"/>
                                      <w:color w:val="171123" w:themeColor="text2"/>
                                      <w:sz w:val="22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I will generalize rules for simplifying </w:t>
                                  </w:r>
                                  <w:r w:rsidR="00C728D1" w:rsidRPr="00C728D1">
                                    <w:rPr>
                                      <w:rFonts w:ascii="Georgia" w:hAnsi="Georgia" w:cs="Bangla MN"/>
                                      <w:color w:val="171123" w:themeColor="text2"/>
                                      <w:sz w:val="22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expressions with </w:t>
                                  </w:r>
                                  <w:r w:rsidRPr="00C728D1">
                                    <w:rPr>
                                      <w:rFonts w:ascii="Georgia" w:hAnsi="Georgia" w:cs="Bangla MN"/>
                                      <w:color w:val="171123" w:themeColor="text2"/>
                                      <w:sz w:val="22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exponent</w:t>
                                  </w:r>
                                  <w:r w:rsidR="00C728D1">
                                    <w:rPr>
                                      <w:rFonts w:ascii="Georgia" w:hAnsi="Georgia" w:cs="Bangla MN"/>
                                      <w:color w:val="171123" w:themeColor="text2"/>
                                      <w:sz w:val="22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s</w:t>
                                  </w:r>
                                  <w:r w:rsidRPr="00C728D1">
                                    <w:rPr>
                                      <w:rFonts w:ascii="Georgia" w:hAnsi="Georgia" w:cs="Bangla MN"/>
                                      <w:color w:val="171123" w:themeColor="text2"/>
                                      <w:sz w:val="22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C3689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8" o:spid="_x0000_s1027" type="#_x0000_t202" style="position:absolute;margin-left:.45pt;margin-top:13pt;width:235.9pt;height:38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" filled="f" strokeweight=".5pt">
                      <v:textbox>
                        <w:txbxContent>
                          <w:p w14:paraId="20F96B75" w14:textId="0095DB66" w:rsidR="007520AB" w:rsidRPr="00C728D1" w:rsidRDefault="007520AB" w:rsidP="00D040EC">
                            <w:pPr>
                              <w:jc w:val="center"/>
                              <w:rPr>
                                <w:rFonts w:ascii="Georgia" w:hAnsi="Georgia" w:cs="Bangla MN"/>
                                <w:color w:val="171123" w:themeColor="text2"/>
                                <w:sz w:val="22"/>
                                <w:szCs w:val="2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28D1">
                              <w:rPr>
                                <w:rFonts w:ascii="Georgia" w:hAnsi="Georgia" w:cs="Bangla MN"/>
                                <w:color w:val="171123" w:themeColor="text2"/>
                                <w:sz w:val="22"/>
                                <w:szCs w:val="2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Learning Target:</w:t>
                            </w:r>
                            <w:r w:rsidRPr="00C728D1">
                              <w:rPr>
                                <w:rFonts w:ascii="Georgia" w:hAnsi="Georgia" w:cs="Bangla MN"/>
                                <w:color w:val="171123" w:themeColor="tex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I will generalize rules for simplifying </w:t>
                            </w:r>
                            <w:r w:rsidR="00C728D1" w:rsidRPr="00C728D1">
                              <w:rPr>
                                <w:rFonts w:ascii="Georgia" w:hAnsi="Georgia" w:cs="Bangla MN"/>
                                <w:color w:val="171123" w:themeColor="tex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expressions with </w:t>
                            </w:r>
                            <w:r w:rsidRPr="00C728D1">
                              <w:rPr>
                                <w:rFonts w:ascii="Georgia" w:hAnsi="Georgia" w:cs="Bangla MN"/>
                                <w:color w:val="171123" w:themeColor="tex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exponent</w:t>
                            </w:r>
                            <w:r w:rsidR="00C728D1">
                              <w:rPr>
                                <w:rFonts w:ascii="Georgia" w:hAnsi="Georgia" w:cs="Bangla MN"/>
                                <w:color w:val="171123" w:themeColor="tex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Pr="00C728D1">
                              <w:rPr>
                                <w:rFonts w:ascii="Georgia" w:hAnsi="Georgia" w:cs="Bangla MN"/>
                                <w:color w:val="171123" w:themeColor="text2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3B97E59" w14:textId="77777777" w:rsidR="00DA19FC" w:rsidRPr="00F257A2" w:rsidRDefault="002A08A9" w:rsidP="00DA19FC">
            <w:pPr>
              <w:rPr>
                <w:rFonts w:ascii="Georgia" w:hAnsi="Georgia"/>
                <w:sz w:val="34"/>
                <w:szCs w:val="3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C987C0F" wp14:editId="04C5C6DA">
                      <wp:simplePos x="0" y="0"/>
                      <wp:positionH relativeFrom="column">
                        <wp:posOffset>32154</wp:posOffset>
                      </wp:positionH>
                      <wp:positionV relativeFrom="paragraph">
                        <wp:posOffset>1142365</wp:posOffset>
                      </wp:positionV>
                      <wp:extent cx="3055620" cy="914400"/>
                      <wp:effectExtent l="0" t="0" r="17780" b="12700"/>
                      <wp:wrapSquare wrapText="bothSides"/>
                      <wp:docPr id="193" name="Text Box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55620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FA9D682" w14:textId="77777777" w:rsidR="002A08A9" w:rsidRPr="003D6648" w:rsidRDefault="002A08A9" w:rsidP="007520AB">
                                  <w:pP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</w:pPr>
                                  <w:r w:rsidRPr="003D6648"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 xml:space="preserve">If I </w:t>
                                  </w:r>
                                  <w:r w:rsidRPr="003D6648">
                                    <w:rPr>
                                      <w:rFonts w:ascii="Georgia" w:hAnsi="Georgia"/>
                                      <w:b/>
                                      <w:sz w:val="34"/>
                                      <w:szCs w:val="34"/>
                                    </w:rPr>
                                    <w:t>multiply</w:t>
                                  </w:r>
                                  <w:r w:rsidRPr="003D6648"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 xml:space="preserve"> like bases,</w:t>
                                  </w:r>
                                </w:p>
                                <w:p w14:paraId="41972234" w14:textId="77777777" w:rsidR="002A08A9" w:rsidRPr="003D6648" w:rsidRDefault="002A08A9" w:rsidP="007520AB">
                                  <w:pP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</w:pPr>
                                </w:p>
                                <w:p w14:paraId="5E07EAB9" w14:textId="77777777" w:rsidR="002A08A9" w:rsidRPr="00117975" w:rsidRDefault="002A08A9">
                                  <w:pP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</w:pPr>
                                  <w:r w:rsidRPr="003D6648"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 xml:space="preserve">  then I _______________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987C0F" id="Text Box 193" o:spid="_x0000_s1028" type="#_x0000_t202" style="position:absolute;margin-left:2.55pt;margin-top:89.95pt;width:240.6pt;height:1in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" filled="f" strokeweight=".5pt">
                      <v:textbox>
                        <w:txbxContent>
                          <w:p w14:paraId="4FA9D682" w14:textId="77777777" w:rsidR="002A08A9" w:rsidRPr="003D6648" w:rsidRDefault="002A08A9" w:rsidP="007520AB">
                            <w:pP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</w:pPr>
                            <w:r w:rsidRPr="003D6648"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 xml:space="preserve">If I </w:t>
                            </w:r>
                            <w:r w:rsidRPr="003D6648">
                              <w:rPr>
                                <w:rFonts w:ascii="Georgia" w:hAnsi="Georgia"/>
                                <w:b/>
                                <w:sz w:val="34"/>
                                <w:szCs w:val="34"/>
                              </w:rPr>
                              <w:t>multiply</w:t>
                            </w:r>
                            <w:r w:rsidRPr="003D6648"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 xml:space="preserve"> like bases,</w:t>
                            </w:r>
                          </w:p>
                          <w:p w14:paraId="41972234" w14:textId="77777777" w:rsidR="002A08A9" w:rsidRPr="003D6648" w:rsidRDefault="002A08A9" w:rsidP="007520AB">
                            <w:pP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</w:pPr>
                          </w:p>
                          <w:p w14:paraId="5E07EAB9" w14:textId="77777777" w:rsidR="002A08A9" w:rsidRPr="00117975" w:rsidRDefault="002A08A9">
                            <w:pP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</w:pPr>
                            <w:r w:rsidRPr="003D6648"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 xml:space="preserve">  then I _______________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DA19FC">
              <w:rPr>
                <w:rFonts w:ascii="Georgia" w:hAnsi="Georgia"/>
                <w:sz w:val="34"/>
                <w:szCs w:val="34"/>
              </w:rPr>
              <w:t>----</w:t>
            </w:r>
            <w:r w:rsidR="001D582E">
              <w:rPr>
                <w:rFonts w:ascii="Georgia" w:hAnsi="Georgia"/>
                <w:sz w:val="34"/>
                <w:szCs w:val="34"/>
              </w:rPr>
              <w:t>-</w:t>
            </w:r>
            <w:r w:rsidR="00DA19FC">
              <w:rPr>
                <w:rFonts w:ascii="Georgia" w:hAnsi="Georgia"/>
                <w:sz w:val="34"/>
                <w:szCs w:val="34"/>
              </w:rPr>
              <w:t>----------------------------------</w:t>
            </w:r>
          </w:p>
          <w:p w14:paraId="5E3106F4" w14:textId="77777777" w:rsidR="008E70EA" w:rsidRPr="00D70443" w:rsidRDefault="00EB060A" w:rsidP="008E70EA">
            <w:pPr>
              <w:pStyle w:val="BodyText"/>
              <w:jc w:val="center"/>
              <w:rPr>
                <w:rFonts w:ascii="Georgia" w:hAnsi="Georgia"/>
                <w:b/>
                <w:sz w:val="34"/>
                <w:szCs w:val="34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m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w:sym w:font="Wingdings" w:char="F09F"/>
              </m:r>
              <m:r>
                <m:rPr>
                  <m:sty m:val="p"/>
                </m:rPr>
                <w:rPr>
                  <w:rFonts w:ascii="Cambria Math" w:hAnsi="Cambria Math"/>
                  <w:sz w:val="34"/>
                  <w:szCs w:val="34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4"/>
                      <w:szCs w:val="3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4"/>
                      <w:szCs w:val="34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34"/>
                      <w:szCs w:val="34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sz w:val="34"/>
                  <w:szCs w:val="34"/>
                </w:rPr>
                <m:t>=</m:t>
              </m:r>
            </m:oMath>
            <w:r w:rsidR="008E70EA" w:rsidRPr="00D70443">
              <w:rPr>
                <w:rFonts w:ascii="Georgia" w:hAnsi="Georgia"/>
                <w:b/>
                <w:sz w:val="34"/>
                <w:szCs w:val="34"/>
              </w:rPr>
              <w:t xml:space="preserve"> _________</w:t>
            </w:r>
          </w:p>
          <w:p w14:paraId="19E4AAB1" w14:textId="29E38E70" w:rsidR="00127109" w:rsidRDefault="00127109" w:rsidP="007520AB"/>
          <w:p w14:paraId="19DC1EC1" w14:textId="77777777" w:rsidR="00D653D6" w:rsidRDefault="00D653D6" w:rsidP="007520AB"/>
          <w:p w14:paraId="7474F8ED" w14:textId="77777777" w:rsidR="008E70EA" w:rsidRDefault="007520AB" w:rsidP="007520AB">
            <w:pPr>
              <w:rPr>
                <w:rFonts w:ascii="Georgia" w:hAnsi="Georgia"/>
                <w:sz w:val="34"/>
                <w:szCs w:val="34"/>
              </w:rPr>
            </w:pPr>
            <w:r>
              <w:rPr>
                <w:rFonts w:ascii="Georgia" w:hAnsi="Georgia"/>
                <w:sz w:val="34"/>
                <w:szCs w:val="34"/>
              </w:rPr>
              <w:t>--------------------------------------</w:t>
            </w:r>
          </w:p>
          <w:p w14:paraId="467E97E1" w14:textId="77777777" w:rsidR="007520AB" w:rsidRDefault="009F7EC1" w:rsidP="007520AB">
            <w:pPr>
              <w:rPr>
                <w:rFonts w:ascii="Georgia" w:hAnsi="Georgia"/>
                <w:sz w:val="34"/>
                <w:szCs w:val="3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C974B20" wp14:editId="5877E44F">
                      <wp:simplePos x="0" y="0"/>
                      <wp:positionH relativeFrom="column">
                        <wp:posOffset>96982</wp:posOffset>
                      </wp:positionH>
                      <wp:positionV relativeFrom="paragraph">
                        <wp:posOffset>774700</wp:posOffset>
                      </wp:positionV>
                      <wp:extent cx="1828800" cy="1828800"/>
                      <wp:effectExtent l="0" t="0" r="0" b="0"/>
                      <wp:wrapSquare wrapText="bothSides"/>
                      <wp:docPr id="195" name="Text Box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2402BE4" w14:textId="77777777" w:rsidR="00F84CF1" w:rsidRPr="00F257A2" w:rsidRDefault="00F84CF1" w:rsidP="007520AB">
                                  <w:pP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</w:pPr>
                                  <w:r w:rsidRPr="00F257A2"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 xml:space="preserve">If I </w:t>
                                  </w:r>
                                  <w:r w:rsidRPr="007520AB">
                                    <w:rPr>
                                      <w:rFonts w:ascii="Georgia" w:hAnsi="Georgia"/>
                                      <w:b/>
                                      <w:sz w:val="34"/>
                                      <w:szCs w:val="34"/>
                                    </w:rPr>
                                    <w:t>divide</w:t>
                                  </w:r>
                                  <w:r w:rsidRPr="00F257A2"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 xml:space="preserve"> like bases, </w:t>
                                  </w:r>
                                </w:p>
                                <w:p w14:paraId="32E0A744" w14:textId="77777777" w:rsidR="00F84CF1" w:rsidRPr="00F257A2" w:rsidRDefault="00F84CF1" w:rsidP="007520AB">
                                  <w:pP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</w:pPr>
                                </w:p>
                                <w:p w14:paraId="6F7DA295" w14:textId="77777777" w:rsidR="00F84CF1" w:rsidRPr="00D36FAD" w:rsidRDefault="00F84CF1">
                                  <w:pP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</w:pPr>
                                  <w: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 xml:space="preserve">  </w:t>
                                  </w:r>
                                  <w:r w:rsidRPr="00F257A2"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>then I _____</w:t>
                                  </w:r>
                                  <w:r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>____</w:t>
                                  </w:r>
                                  <w:r w:rsidRPr="00F257A2">
                                    <w:rPr>
                                      <w:rFonts w:ascii="Georgia" w:hAnsi="Georgia"/>
                                      <w:sz w:val="34"/>
                                      <w:szCs w:val="34"/>
                                    </w:rPr>
                                    <w:t>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974B20" id="Text Box 195" o:spid="_x0000_s1029" type="#_x0000_t202" style="position:absolute;margin-left:7.65pt;margin-top:61pt;width:2in;height:2in;z-index:2517411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" filled="f" strokeweight=".5pt">
                      <v:textbox style="mso-fit-shape-to-text:t">
                        <w:txbxContent>
                          <w:p w14:paraId="42402BE4" w14:textId="77777777" w:rsidR="00F84CF1" w:rsidRPr="00F257A2" w:rsidRDefault="00F84CF1" w:rsidP="007520AB">
                            <w:pP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</w:pPr>
                            <w:r w:rsidRPr="00F257A2"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 xml:space="preserve">If I </w:t>
                            </w:r>
                            <w:r w:rsidRPr="007520AB">
                              <w:rPr>
                                <w:rFonts w:ascii="Georgia" w:hAnsi="Georgia"/>
                                <w:b/>
                                <w:sz w:val="34"/>
                                <w:szCs w:val="34"/>
                              </w:rPr>
                              <w:t>divide</w:t>
                            </w:r>
                            <w:r w:rsidRPr="00F257A2"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 xml:space="preserve"> like bases, </w:t>
                            </w:r>
                          </w:p>
                          <w:p w14:paraId="32E0A744" w14:textId="77777777" w:rsidR="00F84CF1" w:rsidRPr="00F257A2" w:rsidRDefault="00F84CF1" w:rsidP="007520AB">
                            <w:pP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</w:pPr>
                          </w:p>
                          <w:p w14:paraId="6F7DA295" w14:textId="77777777" w:rsidR="00F84CF1" w:rsidRPr="00D36FAD" w:rsidRDefault="00F84CF1">
                            <w:pP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Pr="00F257A2"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>then I _____</w:t>
                            </w:r>
                            <w:r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>____</w:t>
                            </w:r>
                            <w:r w:rsidRPr="00F257A2">
                              <w:rPr>
                                <w:rFonts w:ascii="Georgia" w:hAnsi="Georgia"/>
                                <w:sz w:val="34"/>
                                <w:szCs w:val="34"/>
                              </w:rPr>
                              <w:t>______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1956F47" w14:textId="77777777" w:rsidR="007520AB" w:rsidRDefault="00EB060A" w:rsidP="007520AB">
            <w:pPr>
              <w:pStyle w:val="BodyText"/>
              <w:jc w:val="center"/>
              <w:rPr>
                <w:rFonts w:ascii="Georgia" w:hAnsi="Georgia"/>
                <w:b/>
                <w:sz w:val="34"/>
                <w:szCs w:val="34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sz w:val="34"/>
                      <w:szCs w:val="3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34"/>
                          <w:szCs w:val="3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34"/>
                          <w:szCs w:val="34"/>
                        </w:rPr>
                        <m:t>a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34"/>
                          <w:szCs w:val="34"/>
                        </w:rPr>
                        <m:t>m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34"/>
                          <w:szCs w:val="3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34"/>
                          <w:szCs w:val="34"/>
                        </w:rPr>
                        <m:t>a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34"/>
                          <w:szCs w:val="34"/>
                        </w:rPr>
                        <m:t>n</m:t>
                      </m:r>
                    </m:sup>
                  </m:sSup>
                </m:den>
              </m:f>
            </m:oMath>
            <w:r w:rsidR="007520AB" w:rsidRPr="00D70443">
              <w:rPr>
                <w:rFonts w:ascii="Georgia" w:hAnsi="Georgia"/>
                <w:b/>
                <w:sz w:val="34"/>
                <w:szCs w:val="34"/>
              </w:rPr>
              <w:t xml:space="preserve"> = ________</w:t>
            </w:r>
            <w:r w:rsidR="007520AB">
              <w:rPr>
                <w:rFonts w:ascii="Georgia" w:hAnsi="Georgia"/>
                <w:b/>
                <w:sz w:val="34"/>
                <w:szCs w:val="34"/>
              </w:rPr>
              <w:t>_</w:t>
            </w:r>
          </w:p>
          <w:p w14:paraId="6F4E7D3C" w14:textId="77777777" w:rsidR="00C03327" w:rsidRDefault="00C03327" w:rsidP="007520AB">
            <w:pPr>
              <w:rPr>
                <w:rFonts w:ascii="Georgia" w:hAnsi="Georgia"/>
                <w:sz w:val="34"/>
                <w:szCs w:val="34"/>
              </w:rPr>
            </w:pPr>
          </w:p>
          <w:p w14:paraId="7FA34D40" w14:textId="0A0DF31C" w:rsidR="007520AB" w:rsidRPr="00D70443" w:rsidRDefault="007520AB" w:rsidP="007520AB">
            <w:pPr>
              <w:rPr>
                <w:rFonts w:ascii="Georgia" w:hAnsi="Georgia"/>
                <w:sz w:val="34"/>
                <w:szCs w:val="34"/>
              </w:rPr>
            </w:pPr>
            <w:r>
              <w:rPr>
                <w:rFonts w:ascii="Georgia" w:hAnsi="Georgia"/>
                <w:sz w:val="34"/>
                <w:szCs w:val="34"/>
              </w:rPr>
              <w:t>---------------------------------------</w:t>
            </w:r>
          </w:p>
          <w:p w14:paraId="36D79506" w14:textId="7FB2272B" w:rsidR="007520AB" w:rsidRDefault="00873D09" w:rsidP="007520A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0B9E3ED8" wp14:editId="120668A2">
                      <wp:simplePos x="0" y="0"/>
                      <wp:positionH relativeFrom="column">
                        <wp:posOffset>67137</wp:posOffset>
                      </wp:positionH>
                      <wp:positionV relativeFrom="paragraph">
                        <wp:posOffset>453390</wp:posOffset>
                      </wp:positionV>
                      <wp:extent cx="2996565" cy="1828800"/>
                      <wp:effectExtent l="0" t="0" r="13335" b="13335"/>
                      <wp:wrapSquare wrapText="bothSides"/>
                      <wp:docPr id="196" name="Text Box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96565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CAE0FBF" w14:textId="77777777" w:rsidR="00F84CF1" w:rsidRPr="00F84CF1" w:rsidRDefault="00F84CF1" w:rsidP="007520AB">
                                  <w:pPr>
                                    <w:rPr>
                                      <w:rFonts w:ascii="Georgia" w:hAnsi="Georgia"/>
                                      <w:sz w:val="32"/>
                                      <w:szCs w:val="32"/>
                                    </w:rPr>
                                  </w:pPr>
                                  <w:r w:rsidRPr="00F84CF1">
                                    <w:rPr>
                                      <w:rFonts w:ascii="Georgia" w:hAnsi="Georgia"/>
                                      <w:sz w:val="32"/>
                                      <w:szCs w:val="32"/>
                                    </w:rPr>
                                    <w:t xml:space="preserve">If </w:t>
                                  </w:r>
                                  <w:r w:rsidRPr="00F84CF1">
                                    <w:rPr>
                                      <w:rFonts w:ascii="Georgia" w:hAnsi="Georgia"/>
                                      <w:b/>
                                      <w:sz w:val="32"/>
                                      <w:szCs w:val="32"/>
                                    </w:rPr>
                                    <w:t>raise a power to a power</w:t>
                                  </w:r>
                                  <w:r w:rsidRPr="00F84CF1">
                                    <w:rPr>
                                      <w:rFonts w:ascii="Georgia" w:hAnsi="Georgia"/>
                                      <w:sz w:val="32"/>
                                      <w:szCs w:val="32"/>
                                    </w:rPr>
                                    <w:t xml:space="preserve">, </w:t>
                                  </w:r>
                                </w:p>
                                <w:p w14:paraId="1C9EFBE3" w14:textId="77777777" w:rsidR="00F84CF1" w:rsidRPr="00F84CF1" w:rsidRDefault="00F84CF1" w:rsidP="007520AB">
                                  <w:pPr>
                                    <w:rPr>
                                      <w:rFonts w:ascii="Georgia" w:hAnsi="Georgia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1A3203B7" w14:textId="77777777" w:rsidR="00F84CF1" w:rsidRPr="00F84CF1" w:rsidRDefault="00F84CF1">
                                  <w:pPr>
                                    <w:rPr>
                                      <w:rFonts w:ascii="Georgia" w:hAnsi="Georgia"/>
                                      <w:sz w:val="32"/>
                                      <w:szCs w:val="32"/>
                                    </w:rPr>
                                  </w:pPr>
                                  <w:r w:rsidRPr="00F84CF1">
                                    <w:rPr>
                                      <w:rFonts w:ascii="Georgia" w:hAnsi="Georgia"/>
                                      <w:sz w:val="32"/>
                                      <w:szCs w:val="32"/>
                                    </w:rPr>
                                    <w:t xml:space="preserve">  then I ______________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9E3ED8" id="Text Box 196" o:spid="_x0000_s1030" type="#_x0000_t202" style="position:absolute;margin-left:5.3pt;margin-top:35.7pt;width:235.95pt;height:2in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" filled="f" strokeweight=".5pt">
                      <v:textbox style="mso-fit-shape-to-text:t">
                        <w:txbxContent>
                          <w:p w14:paraId="5CAE0FBF" w14:textId="77777777" w:rsidR="00F84CF1" w:rsidRPr="00F84CF1" w:rsidRDefault="00F84CF1" w:rsidP="007520AB">
                            <w:pPr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</w:pPr>
                            <w:r w:rsidRPr="00F84CF1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If </w:t>
                            </w:r>
                            <w:r w:rsidRPr="00F84CF1">
                              <w:rPr>
                                <w:rFonts w:ascii="Georgia" w:hAnsi="Georgia"/>
                                <w:b/>
                                <w:sz w:val="32"/>
                                <w:szCs w:val="32"/>
                              </w:rPr>
                              <w:t>raise a power to a power</w:t>
                            </w:r>
                            <w:r w:rsidRPr="00F84CF1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, </w:t>
                            </w:r>
                          </w:p>
                          <w:p w14:paraId="1C9EFBE3" w14:textId="77777777" w:rsidR="00F84CF1" w:rsidRPr="00F84CF1" w:rsidRDefault="00F84CF1" w:rsidP="007520AB">
                            <w:pPr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</w:pPr>
                          </w:p>
                          <w:p w14:paraId="1A3203B7" w14:textId="77777777" w:rsidR="00F84CF1" w:rsidRPr="00F84CF1" w:rsidRDefault="00F84CF1">
                            <w:pPr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</w:pPr>
                            <w:r w:rsidRPr="00F84CF1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  then I ______________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77CDBED" w14:textId="77777777" w:rsidR="007520AB" w:rsidRDefault="00EB060A" w:rsidP="007520AB">
            <w:pPr>
              <w:pStyle w:val="BodyText"/>
              <w:jc w:val="center"/>
              <w:rPr>
                <w:rFonts w:ascii="Georgia" w:hAnsi="Georgia"/>
                <w:b/>
                <w:sz w:val="34"/>
                <w:szCs w:val="34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b/>
                      <w:i/>
                      <w:sz w:val="34"/>
                      <w:szCs w:val="3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34"/>
                          <w:szCs w:val="3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b/>
                              <w:i/>
                              <w:sz w:val="34"/>
                              <w:szCs w:val="34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34"/>
                              <w:szCs w:val="34"/>
                            </w:rPr>
                            <m:t>a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Times New Roman"/>
                              <w:sz w:val="34"/>
                              <w:szCs w:val="34"/>
                            </w:rPr>
                            <m:t>m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4"/>
                      <w:szCs w:val="34"/>
                    </w:rPr>
                    <m:t>n</m:t>
                  </m:r>
                </m:sup>
              </m:sSup>
            </m:oMath>
            <w:r w:rsidR="007520AB" w:rsidRPr="00D70443">
              <w:rPr>
                <w:rFonts w:ascii="Georgia" w:hAnsi="Georgia"/>
                <w:b/>
                <w:sz w:val="34"/>
                <w:szCs w:val="34"/>
              </w:rPr>
              <w:t xml:space="preserve"> = _________</w:t>
            </w:r>
          </w:p>
          <w:p w14:paraId="5C0DD748" w14:textId="4F0DD717" w:rsidR="00480723" w:rsidRPr="00480723" w:rsidRDefault="00480723" w:rsidP="00480723"/>
          <w:p w14:paraId="1A08CA3D" w14:textId="5CB2EF58" w:rsidR="007520AB" w:rsidRPr="007520AB" w:rsidRDefault="007520AB" w:rsidP="007520AB"/>
        </w:tc>
      </w:tr>
    </w:tbl>
    <w:tbl>
      <w:tblPr>
        <w:tblpPr w:leftFromText="180" w:rightFromText="180" w:vertAnchor="text" w:tblpY="1"/>
        <w:tblOverlap w:val="never"/>
        <w:tblW w:w="15840" w:type="dxa"/>
        <w:tblLook w:val="0000" w:firstRow="0" w:lastRow="0" w:firstColumn="0" w:lastColumn="0" w:noHBand="0" w:noVBand="0"/>
      </w:tblPr>
      <w:tblGrid>
        <w:gridCol w:w="5280"/>
        <w:gridCol w:w="5280"/>
        <w:gridCol w:w="5280"/>
      </w:tblGrid>
      <w:tr w:rsidR="0019473A" w14:paraId="756F5683" w14:textId="77777777" w:rsidTr="000271C1">
        <w:trPr>
          <w:trHeight w:val="11159"/>
        </w:trPr>
        <w:tc>
          <w:tcPr>
            <w:tcW w:w="5280" w:type="dxa"/>
          </w:tcPr>
          <w:p w14:paraId="5437D1B0" w14:textId="77777777" w:rsidR="0019473A" w:rsidRPr="000271C1" w:rsidRDefault="0019473A" w:rsidP="000271C1">
            <w:pPr>
              <w:jc w:val="center"/>
              <w:rPr>
                <w:rFonts w:ascii="Georgia" w:hAnsi="Georgia"/>
              </w:rPr>
            </w:pPr>
          </w:p>
          <w:p w14:paraId="7C742CFE" w14:textId="77777777" w:rsidR="000271C1" w:rsidRDefault="000271C1" w:rsidP="000271C1">
            <w:pPr>
              <w:rPr>
                <w:rFonts w:ascii="Georgia" w:hAnsi="Georgia"/>
              </w:rPr>
            </w:pPr>
          </w:p>
          <w:p w14:paraId="0FEF073C" w14:textId="65D6E50A" w:rsidR="00B302D5" w:rsidRDefault="00B302D5" w:rsidP="002B67FA">
            <w:pPr>
              <w:pStyle w:val="ListParagraph"/>
              <w:rPr>
                <w:rFonts w:ascii="Georgia" w:hAnsi="Georgia"/>
                <w:sz w:val="36"/>
                <w:szCs w:val="36"/>
              </w:rPr>
            </w:pPr>
          </w:p>
          <w:p w14:paraId="4D55AF16" w14:textId="77777777" w:rsidR="00B302D5" w:rsidRPr="00B302D5" w:rsidRDefault="00B302D5" w:rsidP="00B302D5"/>
          <w:p w14:paraId="5FF30532" w14:textId="77777777" w:rsidR="00B302D5" w:rsidRPr="00B302D5" w:rsidRDefault="00B302D5" w:rsidP="00B302D5"/>
          <w:p w14:paraId="722EDAF7" w14:textId="77777777" w:rsidR="00B302D5" w:rsidRPr="00B302D5" w:rsidRDefault="00B302D5" w:rsidP="00B302D5"/>
          <w:p w14:paraId="4855D3F0" w14:textId="77777777" w:rsidR="00B302D5" w:rsidRPr="00B302D5" w:rsidRDefault="00B302D5" w:rsidP="00B302D5"/>
          <w:p w14:paraId="51F63F53" w14:textId="77777777" w:rsidR="00B302D5" w:rsidRPr="00B302D5" w:rsidRDefault="00B302D5" w:rsidP="00B302D5"/>
          <w:p w14:paraId="001D9006" w14:textId="6EE82C04" w:rsidR="00B302D5" w:rsidRDefault="00B302D5" w:rsidP="00B302D5"/>
          <w:p w14:paraId="74492AEF" w14:textId="77777777" w:rsidR="000D348E" w:rsidRDefault="000D348E" w:rsidP="00B302D5">
            <w:pPr>
              <w:tabs>
                <w:tab w:val="left" w:pos="1101"/>
              </w:tabs>
              <w:rPr>
                <w:b/>
              </w:rPr>
            </w:pPr>
          </w:p>
          <w:p w14:paraId="70FD48E7" w14:textId="77777777" w:rsidR="000D348E" w:rsidRDefault="000D348E" w:rsidP="00B302D5">
            <w:pPr>
              <w:tabs>
                <w:tab w:val="left" w:pos="1101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</w:t>
            </w:r>
          </w:p>
          <w:p w14:paraId="177F0B09" w14:textId="1D15CAFF" w:rsidR="00813AA8" w:rsidRPr="000D348E" w:rsidRDefault="000D348E" w:rsidP="00B302D5">
            <w:pPr>
              <w:tabs>
                <w:tab w:val="left" w:pos="1101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</w:t>
            </w:r>
            <w:r w:rsidRPr="000D348E">
              <w:rPr>
                <w:b/>
                <w:sz w:val="24"/>
              </w:rPr>
              <w:t>Product of a Power Rule</w:t>
            </w:r>
          </w:p>
          <w:p w14:paraId="672A09E2" w14:textId="52CA16B7" w:rsidR="000D348E" w:rsidRDefault="000D348E" w:rsidP="00B302D5">
            <w:pPr>
              <w:tabs>
                <w:tab w:val="left" w:pos="1101"/>
              </w:tabs>
            </w:pPr>
          </w:p>
          <w:p w14:paraId="2DD64EBC" w14:textId="11975D7D" w:rsidR="000D348E" w:rsidRDefault="000D348E" w:rsidP="00B302D5">
            <w:pPr>
              <w:tabs>
                <w:tab w:val="left" w:pos="1101"/>
              </w:tabs>
            </w:pPr>
          </w:p>
          <w:p w14:paraId="76EA3A0E" w14:textId="12C22D64" w:rsidR="000D348E" w:rsidRDefault="000D348E" w:rsidP="00B302D5">
            <w:pPr>
              <w:tabs>
                <w:tab w:val="left" w:pos="1101"/>
              </w:tabs>
            </w:pPr>
          </w:p>
          <w:p w14:paraId="3E540402" w14:textId="77777777" w:rsidR="000D348E" w:rsidRDefault="000D348E" w:rsidP="00B302D5">
            <w:pPr>
              <w:tabs>
                <w:tab w:val="left" w:pos="1101"/>
              </w:tabs>
            </w:pPr>
          </w:p>
          <w:p w14:paraId="7C1D7FB0" w14:textId="77777777" w:rsidR="000D348E" w:rsidRDefault="000D348E" w:rsidP="00B302D5">
            <w:pPr>
              <w:tabs>
                <w:tab w:val="left" w:pos="1101"/>
              </w:tabs>
            </w:pPr>
          </w:p>
          <w:p w14:paraId="4A77DA3D" w14:textId="77777777" w:rsidR="000D348E" w:rsidRDefault="000D348E" w:rsidP="00B302D5">
            <w:pPr>
              <w:tabs>
                <w:tab w:val="left" w:pos="1101"/>
              </w:tabs>
            </w:pPr>
          </w:p>
          <w:p w14:paraId="529041BA" w14:textId="77777777" w:rsidR="000D348E" w:rsidRDefault="000D348E" w:rsidP="00B302D5">
            <w:pPr>
              <w:tabs>
                <w:tab w:val="left" w:pos="1101"/>
              </w:tabs>
            </w:pPr>
          </w:p>
          <w:p w14:paraId="593E6D8E" w14:textId="77777777" w:rsidR="000D348E" w:rsidRDefault="000D348E" w:rsidP="00B302D5">
            <w:pPr>
              <w:tabs>
                <w:tab w:val="left" w:pos="1101"/>
              </w:tabs>
            </w:pPr>
          </w:p>
          <w:p w14:paraId="020B5A1B" w14:textId="77777777" w:rsidR="000D348E" w:rsidRDefault="000D348E" w:rsidP="00B302D5">
            <w:pPr>
              <w:tabs>
                <w:tab w:val="left" w:pos="1101"/>
              </w:tabs>
            </w:pPr>
          </w:p>
          <w:p w14:paraId="0E6734C2" w14:textId="77777777" w:rsidR="000D348E" w:rsidRDefault="000D348E" w:rsidP="00B302D5">
            <w:pPr>
              <w:tabs>
                <w:tab w:val="left" w:pos="1101"/>
              </w:tabs>
            </w:pPr>
          </w:p>
          <w:p w14:paraId="7A381DA0" w14:textId="77777777" w:rsidR="000D348E" w:rsidRDefault="000D348E" w:rsidP="00B302D5">
            <w:pPr>
              <w:tabs>
                <w:tab w:val="left" w:pos="1101"/>
              </w:tabs>
            </w:pPr>
          </w:p>
          <w:p w14:paraId="7BE6A61B" w14:textId="77777777" w:rsidR="000D348E" w:rsidRDefault="000D348E" w:rsidP="00B302D5">
            <w:pPr>
              <w:tabs>
                <w:tab w:val="left" w:pos="1101"/>
              </w:tabs>
            </w:pPr>
          </w:p>
          <w:p w14:paraId="0E1CD9A0" w14:textId="77777777" w:rsidR="000D348E" w:rsidRDefault="000D348E" w:rsidP="000D348E">
            <w:pPr>
              <w:tabs>
                <w:tab w:val="left" w:pos="1482"/>
              </w:tabs>
              <w:rPr>
                <w:b/>
              </w:rPr>
            </w:pPr>
          </w:p>
          <w:p w14:paraId="0796E625" w14:textId="56C5B0FD" w:rsidR="000D348E" w:rsidRPr="000D348E" w:rsidRDefault="000D348E" w:rsidP="000D348E">
            <w:pPr>
              <w:tabs>
                <w:tab w:val="left" w:pos="1482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</w:t>
            </w:r>
            <w:r w:rsidRPr="000D348E">
              <w:rPr>
                <w:b/>
                <w:sz w:val="24"/>
              </w:rPr>
              <w:t xml:space="preserve">Product of a </w:t>
            </w:r>
            <w:r w:rsidRPr="000D348E">
              <w:rPr>
                <w:b/>
                <w:sz w:val="24"/>
              </w:rPr>
              <w:t>Qu</w:t>
            </w:r>
            <w:bookmarkStart w:id="0" w:name="_GoBack"/>
            <w:bookmarkEnd w:id="0"/>
            <w:r w:rsidRPr="000D348E">
              <w:rPr>
                <w:b/>
                <w:sz w:val="24"/>
              </w:rPr>
              <w:t>otient</w:t>
            </w:r>
            <w:r w:rsidRPr="000D348E">
              <w:rPr>
                <w:b/>
                <w:sz w:val="24"/>
              </w:rPr>
              <w:t xml:space="preserve"> Rule</w:t>
            </w:r>
          </w:p>
          <w:p w14:paraId="365959CC" w14:textId="7638C017" w:rsidR="000D348E" w:rsidRDefault="000D348E" w:rsidP="00B302D5">
            <w:pPr>
              <w:tabs>
                <w:tab w:val="left" w:pos="1101"/>
              </w:tabs>
            </w:pPr>
          </w:p>
          <w:p w14:paraId="38512FD6" w14:textId="77777777" w:rsidR="000D348E" w:rsidRPr="000D348E" w:rsidRDefault="000D348E" w:rsidP="000D348E"/>
          <w:p w14:paraId="5E71042B" w14:textId="77777777" w:rsidR="000D348E" w:rsidRPr="000D348E" w:rsidRDefault="000D348E" w:rsidP="000D348E"/>
          <w:p w14:paraId="64B01879" w14:textId="77777777" w:rsidR="000D348E" w:rsidRPr="000D348E" w:rsidRDefault="000D348E" w:rsidP="000D348E"/>
          <w:p w14:paraId="07E87C6E" w14:textId="77777777" w:rsidR="000D348E" w:rsidRPr="000D348E" w:rsidRDefault="000D348E" w:rsidP="000D348E"/>
          <w:p w14:paraId="2725E518" w14:textId="77777777" w:rsidR="000D348E" w:rsidRPr="000D348E" w:rsidRDefault="000D348E" w:rsidP="000D348E"/>
          <w:p w14:paraId="6FA91B59" w14:textId="77777777" w:rsidR="000D348E" w:rsidRPr="000D348E" w:rsidRDefault="000D348E" w:rsidP="000D348E"/>
          <w:p w14:paraId="034BEBA1" w14:textId="77777777" w:rsidR="000D348E" w:rsidRPr="000D348E" w:rsidRDefault="000D348E" w:rsidP="000D348E"/>
          <w:p w14:paraId="7A2E1E2D" w14:textId="129B264E" w:rsidR="000D348E" w:rsidRDefault="000D348E" w:rsidP="000D348E"/>
          <w:p w14:paraId="5EACB874" w14:textId="77777777" w:rsidR="000D348E" w:rsidRPr="000D348E" w:rsidRDefault="000D348E" w:rsidP="000D348E"/>
          <w:p w14:paraId="65193542" w14:textId="232D1A6D" w:rsidR="000D348E" w:rsidRDefault="000D348E" w:rsidP="000D348E"/>
          <w:p w14:paraId="145B8ABD" w14:textId="16E61E8C" w:rsidR="000D348E" w:rsidRDefault="000D348E" w:rsidP="000D348E"/>
          <w:p w14:paraId="152EA8F1" w14:textId="65E38EDC" w:rsidR="000D348E" w:rsidRPr="000D348E" w:rsidRDefault="000D348E" w:rsidP="000D348E">
            <w:pPr>
              <w:rPr>
                <w:b/>
                <w:sz w:val="24"/>
              </w:rPr>
            </w:pPr>
            <w:r>
              <w:t xml:space="preserve">     </w:t>
            </w:r>
            <w:r w:rsidRPr="000D348E">
              <w:rPr>
                <w:b/>
                <w:sz w:val="24"/>
              </w:rPr>
              <w:t>Product of a Power Rule</w:t>
            </w:r>
          </w:p>
        </w:tc>
        <w:tc>
          <w:tcPr>
            <w:tcW w:w="5280" w:type="dxa"/>
          </w:tcPr>
          <w:p w14:paraId="5FF53F1E" w14:textId="77777777" w:rsidR="0019473A" w:rsidRPr="00D204BB" w:rsidRDefault="0019473A" w:rsidP="000271C1">
            <w:pPr>
              <w:ind w:left="144" w:right="144"/>
              <w:rPr>
                <w:rFonts w:ascii="Georgia" w:hAnsi="Georgia"/>
                <w:sz w:val="28"/>
                <w:szCs w:val="28"/>
              </w:rPr>
            </w:pPr>
          </w:p>
          <w:p w14:paraId="5E835630" w14:textId="77777777" w:rsidR="00A07BE5" w:rsidRPr="00D204BB" w:rsidRDefault="00A86C66" w:rsidP="00D204BB">
            <w:pPr>
              <w:pStyle w:val="BodyText"/>
              <w:jc w:val="center"/>
              <w:rPr>
                <w:rFonts w:ascii="Georgia" w:hAnsi="Georgia" w:cs="Geeza Pro"/>
                <w:b/>
                <w:sz w:val="28"/>
                <w:szCs w:val="28"/>
                <w:u w:val="single"/>
              </w:rPr>
            </w:pPr>
            <w:r w:rsidRPr="00D204BB">
              <w:rPr>
                <w:rFonts w:ascii="Georgia" w:hAnsi="Georgia" w:cs="Geeza Pro"/>
                <w:b/>
                <w:sz w:val="28"/>
                <w:szCs w:val="28"/>
                <w:u w:val="single"/>
              </w:rPr>
              <w:t>PRACTICE</w:t>
            </w:r>
          </w:p>
          <w:p w14:paraId="6F8E45AD" w14:textId="1F9CDB3D" w:rsidR="00A07BE5" w:rsidRPr="00D204BB" w:rsidRDefault="00D204BB" w:rsidP="00D204BB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204BB">
              <w:rPr>
                <w:rFonts w:ascii="Georgia" w:hAnsi="Georgia"/>
                <w:sz w:val="28"/>
                <w:szCs w:val="28"/>
              </w:rPr>
              <w:t>Try these on your own, referring to your practice and rules when needed.</w:t>
            </w:r>
          </w:p>
          <w:p w14:paraId="401400AC" w14:textId="77777777" w:rsidR="00A07BE5" w:rsidRPr="00D204BB" w:rsidRDefault="00A07BE5" w:rsidP="00A07BE5">
            <w:pPr>
              <w:rPr>
                <w:sz w:val="28"/>
                <w:szCs w:val="28"/>
              </w:rPr>
            </w:pPr>
          </w:p>
          <w:p w14:paraId="5A6AA604" w14:textId="77777777" w:rsidR="00A07BE5" w:rsidRPr="00D204BB" w:rsidRDefault="00A07BE5" w:rsidP="00A07BE5">
            <w:pPr>
              <w:rPr>
                <w:sz w:val="28"/>
                <w:szCs w:val="28"/>
              </w:rPr>
            </w:pPr>
          </w:p>
          <w:p w14:paraId="486FD7FF" w14:textId="77777777" w:rsidR="0019473A" w:rsidRPr="00D204BB" w:rsidRDefault="00EB060A" w:rsidP="000271C1">
            <w:pPr>
              <w:pStyle w:val="ListParagraph"/>
              <w:numPr>
                <w:ilvl w:val="0"/>
                <w:numId w:val="15"/>
              </w:numPr>
              <w:rPr>
                <w:rFonts w:ascii="Georgia" w:hAnsi="Georg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 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3 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w:sym w:font="Wingdings" w:char="F09F"/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 xml:space="preserve">= </w:t>
            </w:r>
          </w:p>
          <w:p w14:paraId="05BE24BC" w14:textId="77777777" w:rsidR="0019473A" w:rsidRPr="00D204BB" w:rsidRDefault="0019473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6A9404A1" w14:textId="77777777" w:rsidR="000A418A" w:rsidRPr="00D204BB" w:rsidRDefault="000A418A" w:rsidP="000A418A">
            <w:pPr>
              <w:rPr>
                <w:rFonts w:ascii="Georgia" w:hAnsi="Georgia"/>
                <w:sz w:val="28"/>
                <w:szCs w:val="28"/>
              </w:rPr>
            </w:pPr>
          </w:p>
          <w:p w14:paraId="4B828781" w14:textId="77777777" w:rsidR="00480723" w:rsidRPr="00D204BB" w:rsidRDefault="00480723" w:rsidP="000A418A">
            <w:pPr>
              <w:rPr>
                <w:rFonts w:ascii="Georgia" w:hAnsi="Georgia"/>
                <w:sz w:val="28"/>
                <w:szCs w:val="28"/>
              </w:rPr>
            </w:pPr>
          </w:p>
          <w:p w14:paraId="699532BB" w14:textId="77777777" w:rsidR="0019473A" w:rsidRPr="00D204BB" w:rsidRDefault="00EB060A" w:rsidP="000271C1">
            <w:pPr>
              <w:pStyle w:val="ListParagraph"/>
              <w:numPr>
                <w:ilvl w:val="0"/>
                <w:numId w:val="15"/>
              </w:numPr>
              <w:rPr>
                <w:rFonts w:ascii="Georgia" w:hAnsi="Georg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 4x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3 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w:sym w:font="Wingdings" w:char="F09F"/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 xml:space="preserve">z </m:t>
              </m:r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 xml:space="preserve">= </w:t>
            </w:r>
          </w:p>
          <w:p w14:paraId="1BC82C18" w14:textId="77777777" w:rsidR="0019473A" w:rsidRPr="00D204BB" w:rsidRDefault="0019473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6950475E" w14:textId="77777777" w:rsidR="00437CB4" w:rsidRPr="00D204BB" w:rsidRDefault="00437CB4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47CED942" w14:textId="77777777" w:rsidR="00480723" w:rsidRPr="00D204BB" w:rsidRDefault="00480723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65719955" w14:textId="77777777" w:rsidR="00480723" w:rsidRPr="00D204BB" w:rsidRDefault="00480723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52144258" w14:textId="77777777" w:rsidR="00E00385" w:rsidRPr="00D204BB" w:rsidRDefault="00D55A63" w:rsidP="000271C1">
            <w:pPr>
              <w:rPr>
                <w:rFonts w:ascii="Georgia" w:hAnsi="Georgi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 3. 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6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 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>=</w:t>
            </w:r>
          </w:p>
          <w:p w14:paraId="6E421C75" w14:textId="77777777" w:rsidR="00813AA8" w:rsidRPr="00D204BB" w:rsidRDefault="00813AA8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794AA352" w14:textId="77777777" w:rsidR="00813AA8" w:rsidRPr="00D204BB" w:rsidRDefault="00813AA8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3F687381" w14:textId="77777777" w:rsidR="009F7EC1" w:rsidRPr="00D204BB" w:rsidRDefault="009F7EC1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2523F94D" w14:textId="77777777" w:rsidR="000A418A" w:rsidRPr="00D204BB" w:rsidRDefault="000A418A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701FC5DA" w14:textId="47730DFE" w:rsidR="0019473A" w:rsidRPr="00D204BB" w:rsidRDefault="00D55A63" w:rsidP="000271C1">
            <w:pPr>
              <w:rPr>
                <w:rFonts w:ascii="Georgia" w:hAnsi="Georgia"/>
                <w:sz w:val="28"/>
                <w:szCs w:val="28"/>
              </w:rPr>
            </w:pPr>
            <w:r w:rsidRPr="00D204BB">
              <w:rPr>
                <w:rFonts w:ascii="Georgia" w:hAnsi="Georgia"/>
                <w:sz w:val="28"/>
                <w:szCs w:val="28"/>
              </w:rPr>
              <w:t xml:space="preserve">   </w:t>
            </w:r>
            <w:r w:rsidR="00813AA8" w:rsidRPr="00D204BB">
              <w:rPr>
                <w:rFonts w:ascii="Georgia" w:hAnsi="Georgia"/>
                <w:sz w:val="28"/>
                <w:szCs w:val="28"/>
              </w:rPr>
              <w:t>4</w:t>
            </w:r>
            <w:r w:rsidR="00E00385" w:rsidRPr="00D204BB">
              <w:rPr>
                <w:rFonts w:ascii="Georgia" w:hAnsi="Georgia"/>
                <w:sz w:val="28"/>
                <w:szCs w:val="28"/>
              </w:rPr>
              <w:t>.</w:t>
            </w:r>
            <w:r w:rsidR="00D366DF" w:rsidRPr="00D204BB">
              <w:rPr>
                <w:rFonts w:ascii="Georgia" w:hAnsi="Georgia"/>
                <w:sz w:val="28"/>
                <w:szCs w:val="28"/>
              </w:rPr>
              <w:t xml:space="preserve"> </w:t>
            </w:r>
            <w:r w:rsidR="00E00385" w:rsidRPr="00D204BB">
              <w:rPr>
                <w:rFonts w:ascii="Georgia" w:hAnsi="Georgia"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6x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z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>z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0DF635F5" w14:textId="77777777" w:rsidR="0019473A" w:rsidRPr="00D204BB" w:rsidRDefault="0019473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3980B1ED" w14:textId="77777777" w:rsidR="009F7EC1" w:rsidRPr="00D204BB" w:rsidRDefault="009F7EC1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1936943C" w14:textId="77777777" w:rsidR="0019473A" w:rsidRPr="00D204BB" w:rsidRDefault="0019473A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5DE1920B" w14:textId="77777777" w:rsidR="0019473A" w:rsidRPr="00D204BB" w:rsidRDefault="0019473A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31AC9E71" w14:textId="77777777" w:rsidR="0019473A" w:rsidRPr="00D204BB" w:rsidRDefault="00D55A63" w:rsidP="000271C1">
            <w:pPr>
              <w:rPr>
                <w:rFonts w:ascii="Georgia" w:hAnsi="Georgia"/>
                <w:sz w:val="28"/>
                <w:szCs w:val="28"/>
              </w:rPr>
            </w:pPr>
            <w:r w:rsidRPr="00D204BB">
              <w:rPr>
                <w:rFonts w:ascii="Georgia" w:hAnsi="Georgia"/>
                <w:sz w:val="28"/>
                <w:szCs w:val="28"/>
              </w:rPr>
              <w:t xml:space="preserve">   </w:t>
            </w:r>
            <w:r w:rsidR="00813AA8" w:rsidRPr="00D204BB">
              <w:rPr>
                <w:rFonts w:ascii="Georgia" w:hAnsi="Georgia"/>
                <w:sz w:val="28"/>
                <w:szCs w:val="28"/>
              </w:rPr>
              <w:t>5</w:t>
            </w:r>
            <w:r w:rsidR="00D366DF" w:rsidRPr="00D204BB">
              <w:rPr>
                <w:rFonts w:ascii="Georgia" w:hAnsi="Georgia"/>
                <w:sz w:val="28"/>
                <w:szCs w:val="28"/>
              </w:rPr>
              <w:t xml:space="preserve">.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>=</w:t>
            </w:r>
          </w:p>
          <w:p w14:paraId="464724D9" w14:textId="77777777" w:rsidR="0019473A" w:rsidRPr="00D204BB" w:rsidRDefault="0019473A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4897448A" w14:textId="77777777" w:rsidR="00813AA8" w:rsidRPr="00D204BB" w:rsidRDefault="00813AA8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77FCC699" w14:textId="3D9A7D7B" w:rsidR="0019473A" w:rsidRDefault="00D55A63" w:rsidP="000271C1">
            <w:pPr>
              <w:rPr>
                <w:rFonts w:ascii="Georgia" w:hAnsi="Georgia"/>
                <w:sz w:val="28"/>
                <w:szCs w:val="28"/>
              </w:rPr>
            </w:pPr>
            <w:r w:rsidRPr="00D204BB">
              <w:rPr>
                <w:rFonts w:ascii="Georgia" w:hAnsi="Georgia"/>
                <w:sz w:val="28"/>
                <w:szCs w:val="28"/>
              </w:rPr>
              <w:t xml:space="preserve">   </w:t>
            </w:r>
            <w:r w:rsidR="00813AA8" w:rsidRPr="00D204BB">
              <w:rPr>
                <w:rFonts w:ascii="Georgia" w:hAnsi="Georgia"/>
                <w:sz w:val="28"/>
                <w:szCs w:val="28"/>
              </w:rPr>
              <w:t>6</w:t>
            </w:r>
            <w:r w:rsidR="00D366DF" w:rsidRPr="00D204BB">
              <w:rPr>
                <w:rFonts w:ascii="Georgia" w:hAnsi="Georgia"/>
                <w:sz w:val="28"/>
                <w:szCs w:val="28"/>
              </w:rPr>
              <w:t xml:space="preserve">.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3x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4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z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>=</w:t>
            </w:r>
          </w:p>
          <w:p w14:paraId="1C150633" w14:textId="77777777" w:rsidR="00B83E58" w:rsidRDefault="00B83E58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73B0D912" w14:textId="3B40AC62" w:rsidR="000D252B" w:rsidRPr="000D252B" w:rsidRDefault="00691C4B" w:rsidP="000D252B">
            <w:pPr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    </w:t>
            </w:r>
            <w:r w:rsidR="002A64E9">
              <w:rPr>
                <w:rFonts w:ascii="Georgia" w:hAnsi="Georgia"/>
                <w:sz w:val="20"/>
                <w:szCs w:val="20"/>
              </w:rPr>
              <w:t xml:space="preserve">   </w:t>
            </w:r>
            <w:r>
              <w:rPr>
                <w:rFonts w:ascii="Georgia" w:hAnsi="Georgia"/>
                <w:sz w:val="20"/>
                <w:szCs w:val="20"/>
              </w:rPr>
              <w:t xml:space="preserve"> </w:t>
            </w:r>
            <w:r w:rsidR="000D252B" w:rsidRPr="000D252B">
              <w:rPr>
                <w:rFonts w:ascii="Georgia" w:hAnsi="Georgia"/>
                <w:sz w:val="20"/>
                <w:szCs w:val="20"/>
              </w:rPr>
              <w:t>Lastly, try</w:t>
            </w:r>
            <w:r w:rsidR="00B83E58" w:rsidRPr="000D252B">
              <w:rPr>
                <w:rFonts w:ascii="Georgia" w:hAnsi="Georgia"/>
                <w:sz w:val="20"/>
                <w:szCs w:val="20"/>
              </w:rPr>
              <w:t xml:space="preserve"> this one </w:t>
            </w:r>
            <w:r w:rsidR="00156925" w:rsidRPr="000D252B">
              <w:rPr>
                <w:rFonts w:ascii="Georgia" w:hAnsi="Georgia"/>
                <w:sz w:val="20"/>
                <w:szCs w:val="20"/>
              </w:rPr>
              <w:t xml:space="preserve">combining </w:t>
            </w:r>
            <w:r w:rsidR="00535D28">
              <w:rPr>
                <w:rFonts w:ascii="Georgia" w:hAnsi="Georgia"/>
                <w:sz w:val="20"/>
                <w:szCs w:val="20"/>
              </w:rPr>
              <w:t>multiple</w:t>
            </w:r>
            <w:r w:rsidR="00B83E58" w:rsidRPr="000D252B">
              <w:rPr>
                <w:rFonts w:ascii="Georgia" w:hAnsi="Georgia"/>
                <w:sz w:val="20"/>
                <w:szCs w:val="20"/>
              </w:rPr>
              <w:t xml:space="preserve"> </w:t>
            </w:r>
            <w:r w:rsidR="00156925" w:rsidRPr="000D252B">
              <w:rPr>
                <w:rFonts w:ascii="Georgia" w:hAnsi="Georgia"/>
                <w:sz w:val="20"/>
                <w:szCs w:val="20"/>
              </w:rPr>
              <w:t>rules</w:t>
            </w:r>
            <w:r w:rsidR="00B83E58" w:rsidRPr="000D252B">
              <w:rPr>
                <w:rFonts w:ascii="Georgia" w:hAnsi="Georgia"/>
                <w:sz w:val="20"/>
                <w:szCs w:val="20"/>
              </w:rPr>
              <w:t>:</w:t>
            </w:r>
            <w:r w:rsidR="000D252B" w:rsidRPr="000D252B">
              <w:rPr>
                <w:rFonts w:ascii="Georgia" w:hAnsi="Georgia"/>
                <w:sz w:val="20"/>
                <w:szCs w:val="20"/>
              </w:rPr>
              <w:t xml:space="preserve"> </w:t>
            </w:r>
          </w:p>
          <w:p w14:paraId="10138476" w14:textId="77777777" w:rsidR="000D252B" w:rsidRPr="000D252B" w:rsidRDefault="000D252B" w:rsidP="000D252B">
            <w:pPr>
              <w:rPr>
                <w:rFonts w:ascii="Georgia" w:hAnsi="Georgia"/>
                <w:sz w:val="28"/>
                <w:szCs w:val="28"/>
              </w:rPr>
            </w:pPr>
          </w:p>
          <w:p w14:paraId="6E2D4AE1" w14:textId="3E1E1D5A" w:rsidR="00B83E58" w:rsidRPr="000D252B" w:rsidRDefault="000D252B" w:rsidP="000D252B">
            <w:pPr>
              <w:rPr>
                <w:rFonts w:ascii="Georgia" w:hAnsi="Georgi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    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3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4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y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6x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>z</m:t>
                  </m:r>
                </m:den>
              </m:f>
            </m:oMath>
            <w:r w:rsidR="00156925">
              <w:rPr>
                <w:rFonts w:ascii="Georgia" w:hAnsi="Georgia"/>
                <w:sz w:val="28"/>
                <w:szCs w:val="28"/>
              </w:rPr>
              <w:t>=</w:t>
            </w:r>
          </w:p>
        </w:tc>
        <w:tc>
          <w:tcPr>
            <w:tcW w:w="5280" w:type="dxa"/>
          </w:tcPr>
          <w:p w14:paraId="5A9E9764" w14:textId="77777777" w:rsidR="0019473A" w:rsidRPr="00D204BB" w:rsidRDefault="0019473A" w:rsidP="000271C1">
            <w:pPr>
              <w:ind w:left="144" w:right="144"/>
              <w:rPr>
                <w:rFonts w:ascii="Georgia" w:hAnsi="Georgia"/>
                <w:sz w:val="28"/>
                <w:szCs w:val="28"/>
              </w:rPr>
            </w:pPr>
          </w:p>
          <w:p w14:paraId="1122C8B3" w14:textId="77777777" w:rsidR="0019473A" w:rsidRPr="00D204BB" w:rsidRDefault="00A86C66" w:rsidP="000271C1">
            <w:pPr>
              <w:pStyle w:val="BodyText"/>
              <w:jc w:val="center"/>
              <w:rPr>
                <w:rFonts w:ascii="Georgia" w:hAnsi="Georgia" w:cs="Geeza Pro"/>
                <w:b/>
                <w:sz w:val="28"/>
                <w:szCs w:val="28"/>
                <w:u w:val="single"/>
              </w:rPr>
            </w:pPr>
            <w:r w:rsidRPr="00D204BB">
              <w:rPr>
                <w:rFonts w:ascii="Georgia" w:hAnsi="Georgia" w:cs="Geeza Pro"/>
                <w:b/>
                <w:sz w:val="28"/>
                <w:szCs w:val="28"/>
                <w:u w:val="single"/>
              </w:rPr>
              <w:t>PRACTICE</w:t>
            </w:r>
          </w:p>
          <w:p w14:paraId="7E7A27AE" w14:textId="77777777" w:rsidR="00A07BE5" w:rsidRPr="00D204BB" w:rsidRDefault="00A07BE5" w:rsidP="00A07BE5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204BB">
              <w:rPr>
                <w:rFonts w:ascii="Georgia" w:hAnsi="Georgia"/>
                <w:sz w:val="28"/>
                <w:szCs w:val="28"/>
              </w:rPr>
              <w:t>Use your rules notes to simplify the following:</w:t>
            </w:r>
          </w:p>
          <w:p w14:paraId="2F51484E" w14:textId="77777777" w:rsidR="00A07BE5" w:rsidRPr="00D204BB" w:rsidRDefault="00A07BE5" w:rsidP="00A07BE5">
            <w:pPr>
              <w:rPr>
                <w:sz w:val="28"/>
                <w:szCs w:val="28"/>
              </w:rPr>
            </w:pPr>
          </w:p>
          <w:p w14:paraId="5C4FA92F" w14:textId="77777777" w:rsidR="00A07BE5" w:rsidRPr="00D204BB" w:rsidRDefault="00A07BE5" w:rsidP="00A07BE5">
            <w:pPr>
              <w:rPr>
                <w:sz w:val="28"/>
                <w:szCs w:val="28"/>
              </w:rPr>
            </w:pPr>
          </w:p>
          <w:p w14:paraId="771A4989" w14:textId="77777777" w:rsidR="0019473A" w:rsidRPr="00D204BB" w:rsidRDefault="00E00385" w:rsidP="000271C1">
            <w:pPr>
              <w:pStyle w:val="ListParagraph"/>
              <w:numPr>
                <w:ilvl w:val="0"/>
                <w:numId w:val="14"/>
              </w:numPr>
              <w:rPr>
                <w:rFonts w:ascii="Georgia" w:hAnsi="Georgi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2 </m:t>
                  </m:r>
                </m:sup>
              </m:sSup>
              <m:r>
                <w:rPr>
                  <w:rFonts w:ascii="Cambria Math" w:hAnsi="Cambria Math"/>
                  <w:i/>
                  <w:sz w:val="28"/>
                  <w:szCs w:val="28"/>
                </w:rPr>
                <w:sym w:font="Wingdings" w:char="F09F"/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 xml:space="preserve">= </w:t>
            </w:r>
          </w:p>
          <w:p w14:paraId="46840854" w14:textId="77777777" w:rsidR="0019473A" w:rsidRPr="00D204BB" w:rsidRDefault="0019473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52404639" w14:textId="77777777" w:rsidR="00813AA8" w:rsidRPr="00D204BB" w:rsidRDefault="00813AA8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06D2CC08" w14:textId="77777777" w:rsidR="00480723" w:rsidRPr="00D204BB" w:rsidRDefault="00480723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5FEA01C8" w14:textId="5BD85ED3" w:rsidR="0019473A" w:rsidRPr="00D204BB" w:rsidRDefault="00E00385" w:rsidP="000271C1">
            <w:pPr>
              <w:pStyle w:val="ListParagraph"/>
              <w:numPr>
                <w:ilvl w:val="0"/>
                <w:numId w:val="14"/>
              </w:numPr>
              <w:rPr>
                <w:rFonts w:ascii="Georgia" w:hAnsi="Georgi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2 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w:sym w:font="Wingdings" w:char="F09F"/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 xml:space="preserve">= </w:t>
            </w:r>
          </w:p>
          <w:p w14:paraId="2F533C4F" w14:textId="77777777" w:rsidR="0019473A" w:rsidRPr="00D204BB" w:rsidRDefault="0019473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273D76B2" w14:textId="77777777" w:rsidR="00480723" w:rsidRPr="00D204BB" w:rsidRDefault="00480723" w:rsidP="00863D96">
            <w:pPr>
              <w:tabs>
                <w:tab w:val="center" w:pos="2532"/>
              </w:tabs>
              <w:rPr>
                <w:rFonts w:ascii="Georgia" w:hAnsi="Georgia"/>
                <w:sz w:val="28"/>
                <w:szCs w:val="28"/>
              </w:rPr>
            </w:pPr>
          </w:p>
          <w:p w14:paraId="7BFF55E4" w14:textId="77777777" w:rsidR="0019473A" w:rsidRPr="00D204BB" w:rsidRDefault="00B70AE1" w:rsidP="00863D96">
            <w:pPr>
              <w:tabs>
                <w:tab w:val="center" w:pos="2532"/>
              </w:tabs>
              <w:rPr>
                <w:rFonts w:ascii="Georgia" w:hAnsi="Georgia"/>
                <w:sz w:val="28"/>
                <w:szCs w:val="28"/>
              </w:rPr>
            </w:pPr>
            <w:r w:rsidRPr="00D204BB">
              <w:rPr>
                <w:rFonts w:ascii="Georgia" w:hAnsi="Georg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E40A5EC" wp14:editId="712A43EB">
                      <wp:simplePos x="0" y="0"/>
                      <wp:positionH relativeFrom="column">
                        <wp:posOffset>-3322642</wp:posOffset>
                      </wp:positionH>
                      <wp:positionV relativeFrom="paragraph">
                        <wp:posOffset>321194</wp:posOffset>
                      </wp:positionV>
                      <wp:extent cx="6504940" cy="0"/>
                      <wp:effectExtent l="0" t="0" r="10160" b="12700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504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BC5EF5" id="Straight Connector 35" o:spid="_x0000_s1026" style="position:absolute;flip:y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61.65pt,25.3pt" to="250.55pt,2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" strokecolor="#372248 [3200]" strokeweight=".5pt">
                      <v:stroke joinstyle="miter"/>
                    </v:line>
                  </w:pict>
                </mc:Fallback>
              </mc:AlternateContent>
            </w:r>
          </w:p>
          <w:p w14:paraId="0D8EF3C2" w14:textId="77777777" w:rsidR="00102272" w:rsidRPr="00D204BB" w:rsidRDefault="00102272" w:rsidP="00102272">
            <w:pPr>
              <w:rPr>
                <w:rFonts w:ascii="Georgia" w:hAnsi="Georgia"/>
                <w:sz w:val="28"/>
                <w:szCs w:val="28"/>
              </w:rPr>
            </w:pPr>
          </w:p>
          <w:p w14:paraId="402A0A8E" w14:textId="77777777" w:rsidR="0019473A" w:rsidRPr="00D204BB" w:rsidRDefault="00E00385" w:rsidP="000271C1">
            <w:pPr>
              <w:pStyle w:val="ListParagraph"/>
              <w:numPr>
                <w:ilvl w:val="0"/>
                <w:numId w:val="14"/>
              </w:numPr>
              <w:rPr>
                <w:rFonts w:ascii="Georgia" w:hAnsi="Georgi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8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 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>=</w:t>
            </w:r>
          </w:p>
          <w:p w14:paraId="27E3C274" w14:textId="77777777" w:rsidR="0019473A" w:rsidRPr="00D204BB" w:rsidRDefault="0019473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67A79FF3" w14:textId="77777777" w:rsidR="00813AA8" w:rsidRPr="00D204BB" w:rsidRDefault="00813AA8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24B015E1" w14:textId="77777777" w:rsidR="00813AA8" w:rsidRPr="00D204BB" w:rsidRDefault="00813AA8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12442219" w14:textId="77777777" w:rsidR="000A418A" w:rsidRPr="00D204BB" w:rsidRDefault="000A418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5ADCC5E3" w14:textId="77777777" w:rsidR="0019473A" w:rsidRPr="00D204BB" w:rsidRDefault="00E00385" w:rsidP="000271C1">
            <w:pPr>
              <w:pStyle w:val="ListParagraph"/>
              <w:numPr>
                <w:ilvl w:val="0"/>
                <w:numId w:val="14"/>
              </w:numPr>
              <w:rPr>
                <w:rFonts w:ascii="Georgia" w:hAnsi="Georgi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10x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62A08721" w14:textId="77777777" w:rsidR="0019473A" w:rsidRPr="00D204BB" w:rsidRDefault="0019473A" w:rsidP="000271C1">
            <w:pPr>
              <w:pStyle w:val="ListParagraph"/>
              <w:rPr>
                <w:rFonts w:ascii="Georgia" w:hAnsi="Georgia"/>
                <w:sz w:val="28"/>
                <w:szCs w:val="28"/>
              </w:rPr>
            </w:pPr>
          </w:p>
          <w:p w14:paraId="436CEBE2" w14:textId="77777777" w:rsidR="0019473A" w:rsidRPr="00D204BB" w:rsidRDefault="0019473A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44A21059" w14:textId="77777777" w:rsidR="0019473A" w:rsidRPr="00D204BB" w:rsidRDefault="00102272" w:rsidP="000271C1">
            <w:pPr>
              <w:rPr>
                <w:rFonts w:ascii="Georgia" w:hAnsi="Georgia"/>
                <w:sz w:val="28"/>
                <w:szCs w:val="28"/>
              </w:rPr>
            </w:pPr>
            <w:r w:rsidRPr="00D204BB">
              <w:rPr>
                <w:rFonts w:ascii="Georgia" w:hAnsi="Georg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D7C91DE" wp14:editId="2EF4E976">
                      <wp:simplePos x="0" y="0"/>
                      <wp:positionH relativeFrom="column">
                        <wp:posOffset>-3219611</wp:posOffset>
                      </wp:positionH>
                      <wp:positionV relativeFrom="paragraph">
                        <wp:posOffset>329663</wp:posOffset>
                      </wp:positionV>
                      <wp:extent cx="6801154" cy="0"/>
                      <wp:effectExtent l="0" t="0" r="6350" b="12700"/>
                      <wp:wrapNone/>
                      <wp:docPr id="36" name="Straight Connecto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0115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E3043C6" id="Straight Connector 36" o:spid="_x0000_s1026" style="position:absolute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53.5pt,25.95pt" to="282pt,25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" strokecolor="#372248 [3200]" strokeweight=".5pt">
                      <v:stroke joinstyle="miter"/>
                    </v:line>
                  </w:pict>
                </mc:Fallback>
              </mc:AlternateContent>
            </w:r>
          </w:p>
          <w:p w14:paraId="1859F89B" w14:textId="77777777" w:rsidR="001232BB" w:rsidRPr="00D204BB" w:rsidRDefault="001232BB" w:rsidP="000271C1">
            <w:pPr>
              <w:rPr>
                <w:rFonts w:ascii="Georgia" w:hAnsi="Georgia"/>
                <w:sz w:val="28"/>
                <w:szCs w:val="28"/>
              </w:rPr>
            </w:pPr>
          </w:p>
          <w:p w14:paraId="4EA316B8" w14:textId="77777777" w:rsidR="0019473A" w:rsidRPr="00D204BB" w:rsidRDefault="00EB060A" w:rsidP="000271C1">
            <w:pPr>
              <w:pStyle w:val="ListParagraph"/>
              <w:numPr>
                <w:ilvl w:val="0"/>
                <w:numId w:val="14"/>
              </w:numPr>
              <w:rPr>
                <w:rFonts w:ascii="Georgia" w:hAnsi="Georg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 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>=</w:t>
            </w:r>
          </w:p>
          <w:p w14:paraId="0739F7FC" w14:textId="77777777" w:rsidR="001232BB" w:rsidRPr="00D204BB" w:rsidRDefault="001232BB" w:rsidP="001232BB">
            <w:pPr>
              <w:rPr>
                <w:rFonts w:ascii="Georgia" w:hAnsi="Georgia"/>
                <w:sz w:val="28"/>
                <w:szCs w:val="28"/>
              </w:rPr>
            </w:pPr>
          </w:p>
          <w:p w14:paraId="55EB2E5A" w14:textId="77777777" w:rsidR="00D204BB" w:rsidRPr="00D204BB" w:rsidRDefault="00D204BB" w:rsidP="001232BB">
            <w:pPr>
              <w:rPr>
                <w:rFonts w:ascii="Georgia" w:hAnsi="Georgia"/>
                <w:sz w:val="28"/>
                <w:szCs w:val="28"/>
              </w:rPr>
            </w:pPr>
          </w:p>
          <w:p w14:paraId="3A5E0830" w14:textId="77777777" w:rsidR="0019473A" w:rsidRPr="00D204BB" w:rsidRDefault="00EB060A" w:rsidP="000271C1">
            <w:pPr>
              <w:pStyle w:val="ListParagraph"/>
              <w:numPr>
                <w:ilvl w:val="0"/>
                <w:numId w:val="14"/>
              </w:numPr>
              <w:rPr>
                <w:rFonts w:ascii="Georgia" w:hAnsi="Georg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 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4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sup>
              </m:sSup>
            </m:oMath>
            <w:r w:rsidR="0019473A" w:rsidRPr="00D204BB">
              <w:rPr>
                <w:rFonts w:ascii="Georgia" w:hAnsi="Georgia"/>
                <w:sz w:val="28"/>
                <w:szCs w:val="28"/>
              </w:rPr>
              <w:t>=</w:t>
            </w:r>
          </w:p>
          <w:p w14:paraId="446CFCF1" w14:textId="2D17E1ED" w:rsidR="0019473A" w:rsidRPr="00D204BB" w:rsidRDefault="00006E93" w:rsidP="000271C1">
            <w:pPr>
              <w:rPr>
                <w:rFonts w:ascii="Georgia" w:hAnsi="Georgia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1E63625" wp14:editId="242DDA96">
                      <wp:simplePos x="0" y="0"/>
                      <wp:positionH relativeFrom="column">
                        <wp:posOffset>333201</wp:posOffset>
                      </wp:positionH>
                      <wp:positionV relativeFrom="paragraph">
                        <wp:posOffset>208338</wp:posOffset>
                      </wp:positionV>
                      <wp:extent cx="2597727" cy="768927"/>
                      <wp:effectExtent l="0" t="0" r="19050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97727" cy="76892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10167DE" w14:textId="77777777" w:rsidR="00006E93" w:rsidRDefault="00006E93" w:rsidP="00006E93">
                                  <w:r w:rsidRPr="00006E93">
                                    <w:rPr>
                                      <w:rFonts w:ascii="Georgia" w:hAnsi="Georgia"/>
                                      <w:b/>
                                      <w:sz w:val="24"/>
                                      <w:u w:val="single"/>
                                    </w:rPr>
                                    <w:t>Remember</w:t>
                                  </w:r>
                                  <w:r>
                                    <w:t xml:space="preserve">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E63625" id="Text Box 2" o:spid="_x0000_s1031" type="#_x0000_t202" style="position:absolute;margin-left:26.25pt;margin-top:16.4pt;width:204.55pt;height:60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" fillcolor="white [3201]" strokeweight=".5pt">
                      <v:textbox>
                        <w:txbxContent>
                          <w:p w14:paraId="610167DE" w14:textId="77777777" w:rsidR="00006E93" w:rsidRDefault="00006E93" w:rsidP="00006E93">
                            <w:r w:rsidRPr="00006E93">
                              <w:rPr>
                                <w:rFonts w:ascii="Georgia" w:hAnsi="Georgia"/>
                                <w:b/>
                                <w:sz w:val="24"/>
                                <w:u w:val="single"/>
                              </w:rPr>
                              <w:t>Remember</w:t>
                            </w:r>
                            <w:r>
                              <w:t xml:space="preserve">: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4308BC9" w14:textId="714632CD" w:rsidR="0019473A" w:rsidRPr="00D204BB" w:rsidRDefault="0019473A" w:rsidP="000271C1">
            <w:pPr>
              <w:rPr>
                <w:rFonts w:ascii="Georgia" w:hAnsi="Georgia"/>
                <w:sz w:val="28"/>
                <w:szCs w:val="28"/>
              </w:rPr>
            </w:pPr>
          </w:p>
        </w:tc>
      </w:tr>
    </w:tbl>
    <w:p w14:paraId="4B56DE25" w14:textId="77777777" w:rsidR="00051AEB" w:rsidRPr="00EB3C7F" w:rsidRDefault="00051AEB" w:rsidP="00DB273F">
      <w:pPr>
        <w:ind w:right="144"/>
        <w:rPr>
          <w:sz w:val="4"/>
          <w:szCs w:val="4"/>
        </w:rPr>
      </w:pPr>
    </w:p>
    <w:sectPr w:rsidR="00051AEB" w:rsidRPr="00EB3C7F" w:rsidSect="00520D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nextColumn"/>
      <w:pgSz w:w="15840" w:h="12240" w:orient="landscape" w:code="1"/>
      <w:pgMar w:top="360" w:right="0" w:bottom="360" w:left="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000123" w14:textId="77777777" w:rsidR="00EB060A" w:rsidRDefault="00EB060A" w:rsidP="009670BF">
      <w:r>
        <w:separator/>
      </w:r>
    </w:p>
  </w:endnote>
  <w:endnote w:type="continuationSeparator" w:id="0">
    <w:p w14:paraId="7CC8F155" w14:textId="77777777" w:rsidR="00EB060A" w:rsidRDefault="00EB060A" w:rsidP="00967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eza Pro">
    <w:panose1 w:val="02000400000000000000"/>
    <w:charset w:val="B2"/>
    <w:family w:val="auto"/>
    <w:pitch w:val="variable"/>
    <w:sig w:usb0="80002001" w:usb1="80000000" w:usb2="00000008" w:usb3="00000000" w:csb0="0000004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angla MN">
    <w:panose1 w:val="00000500000000000000"/>
    <w:charset w:val="00"/>
    <w:family w:val="auto"/>
    <w:pitch w:val="variable"/>
    <w:sig w:usb0="0001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7EA1E" w14:textId="77777777" w:rsidR="00D97EFB" w:rsidRDefault="00D97E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BA3344" w14:textId="77777777" w:rsidR="00D97EFB" w:rsidRPr="00D97EFB" w:rsidRDefault="00D97EFB" w:rsidP="00D97EFB">
    <w:pPr>
      <w:pStyle w:val="Footer"/>
      <w:rPr>
        <w:sz w:val="16"/>
        <w:szCs w:val="16"/>
      </w:rPr>
    </w:pPr>
    <w:r w:rsidRPr="00D97EFB">
      <w:rPr>
        <w:sz w:val="16"/>
        <w:szCs w:val="16"/>
      </w:rPr>
      <w:t xml:space="preserve">© 2019 Ashley Taplin </w:t>
    </w:r>
  </w:p>
  <w:p w14:paraId="32B79688" w14:textId="283E150C" w:rsidR="00D97EFB" w:rsidRPr="00D97EFB" w:rsidRDefault="00D97EFB" w:rsidP="00D97EFB">
    <w:pPr>
      <w:pStyle w:val="Footer"/>
      <w:rPr>
        <w:sz w:val="16"/>
        <w:szCs w:val="16"/>
        <w:vertAlign w:val="superscript"/>
      </w:rPr>
    </w:pPr>
    <w:proofErr w:type="spellStart"/>
    <w:r w:rsidRPr="00D97EFB">
      <w:rPr>
        <w:sz w:val="16"/>
        <w:szCs w:val="16"/>
      </w:rPr>
      <w:t>Taplin’sTeaching</w:t>
    </w:r>
    <w:r w:rsidRPr="00D97EFB">
      <w:rPr>
        <w:sz w:val="16"/>
        <w:szCs w:val="16"/>
        <w:vertAlign w:val="superscript"/>
      </w:rPr>
      <w:t>TM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35854" w14:textId="77777777" w:rsidR="00D97EFB" w:rsidRDefault="00D97E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351BD5" w14:textId="77777777" w:rsidR="00EB060A" w:rsidRDefault="00EB060A" w:rsidP="009670BF">
      <w:r>
        <w:separator/>
      </w:r>
    </w:p>
  </w:footnote>
  <w:footnote w:type="continuationSeparator" w:id="0">
    <w:p w14:paraId="71778E30" w14:textId="77777777" w:rsidR="00EB060A" w:rsidRDefault="00EB060A" w:rsidP="00967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81CE1C" w14:textId="77777777" w:rsidR="00D97EFB" w:rsidRDefault="00D97E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7140B" w14:textId="77777777" w:rsidR="00D97EFB" w:rsidRDefault="00D97E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9B854" w14:textId="77777777" w:rsidR="00D97EFB" w:rsidRDefault="00D97E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4F6C61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45A48A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184E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9769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8D6212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B4E91E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122739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494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AA8E5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5ECD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452042"/>
    <w:multiLevelType w:val="hybridMultilevel"/>
    <w:tmpl w:val="9AA435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48F4A18"/>
    <w:multiLevelType w:val="hybridMultilevel"/>
    <w:tmpl w:val="9ADA4D92"/>
    <w:lvl w:ilvl="0" w:tplc="77AA523C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7A6A67"/>
    <w:multiLevelType w:val="hybridMultilevel"/>
    <w:tmpl w:val="62C21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C0BCD"/>
    <w:multiLevelType w:val="hybridMultilevel"/>
    <w:tmpl w:val="9AA435EE"/>
    <w:lvl w:ilvl="0" w:tplc="0409000F">
      <w:start w:val="1"/>
      <w:numFmt w:val="decimal"/>
      <w:lvlText w:val="%1."/>
      <w:lvlJc w:val="left"/>
      <w:pPr>
        <w:ind w:left="7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14" w15:restartNumberingAfterBreak="0">
    <w:nsid w:val="740B2B0A"/>
    <w:multiLevelType w:val="hybridMultilevel"/>
    <w:tmpl w:val="BF582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310B9"/>
    <w:multiLevelType w:val="hybridMultilevel"/>
    <w:tmpl w:val="F93C3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082C31"/>
    <w:multiLevelType w:val="hybridMultilevel"/>
    <w:tmpl w:val="40A8F152"/>
    <w:lvl w:ilvl="0" w:tplc="6DF49300">
      <w:start w:val="1"/>
      <w:numFmt w:val="decimal"/>
      <w:lvlText w:val="%1."/>
      <w:lvlJc w:val="left"/>
      <w:pPr>
        <w:ind w:left="630" w:hanging="360"/>
      </w:pPr>
      <w:rPr>
        <w:rFonts w:ascii="Cambria" w:hAnsi="Cambria" w:cs="Geeza Pro"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  <w:num w:numId="14">
    <w:abstractNumId w:val="13"/>
  </w:num>
  <w:num w:numId="15">
    <w:abstractNumId w:val="16"/>
  </w:num>
  <w:num w:numId="16">
    <w:abstractNumId w:val="1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2049" fill="f" fillcolor="white" stroke="f" strokecolor="#c9f">
      <v:fill color="white" on="f"/>
      <v:stroke color="#c9f" weight="1.5pt"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2E7"/>
    <w:rsid w:val="00006E93"/>
    <w:rsid w:val="00022169"/>
    <w:rsid w:val="00022239"/>
    <w:rsid w:val="000271C1"/>
    <w:rsid w:val="000300EF"/>
    <w:rsid w:val="00044CD7"/>
    <w:rsid w:val="00051AEB"/>
    <w:rsid w:val="000528BC"/>
    <w:rsid w:val="000541DD"/>
    <w:rsid w:val="00054ADA"/>
    <w:rsid w:val="00056AE7"/>
    <w:rsid w:val="00056E5E"/>
    <w:rsid w:val="000641F7"/>
    <w:rsid w:val="00066B9A"/>
    <w:rsid w:val="00081EB1"/>
    <w:rsid w:val="000879BE"/>
    <w:rsid w:val="000A4144"/>
    <w:rsid w:val="000A418A"/>
    <w:rsid w:val="000C2C07"/>
    <w:rsid w:val="000C437B"/>
    <w:rsid w:val="000C4395"/>
    <w:rsid w:val="000D252B"/>
    <w:rsid w:val="000D348E"/>
    <w:rsid w:val="000F4F38"/>
    <w:rsid w:val="000F6246"/>
    <w:rsid w:val="00102272"/>
    <w:rsid w:val="00116FD2"/>
    <w:rsid w:val="001232BB"/>
    <w:rsid w:val="00127109"/>
    <w:rsid w:val="00135F6D"/>
    <w:rsid w:val="001368FB"/>
    <w:rsid w:val="00140D4E"/>
    <w:rsid w:val="00144E32"/>
    <w:rsid w:val="0015608F"/>
    <w:rsid w:val="00156925"/>
    <w:rsid w:val="00190238"/>
    <w:rsid w:val="0019220F"/>
    <w:rsid w:val="0019473A"/>
    <w:rsid w:val="001A1CCE"/>
    <w:rsid w:val="001B184A"/>
    <w:rsid w:val="001C263F"/>
    <w:rsid w:val="001D582E"/>
    <w:rsid w:val="001E07EE"/>
    <w:rsid w:val="001E1930"/>
    <w:rsid w:val="001E35DB"/>
    <w:rsid w:val="001E5B52"/>
    <w:rsid w:val="001F1D98"/>
    <w:rsid w:val="001F24D4"/>
    <w:rsid w:val="001F5E36"/>
    <w:rsid w:val="002029F1"/>
    <w:rsid w:val="00203F48"/>
    <w:rsid w:val="002049AA"/>
    <w:rsid w:val="00206EBF"/>
    <w:rsid w:val="00210038"/>
    <w:rsid w:val="00226B4E"/>
    <w:rsid w:val="00242515"/>
    <w:rsid w:val="00250F89"/>
    <w:rsid w:val="00286D43"/>
    <w:rsid w:val="002873C7"/>
    <w:rsid w:val="002A08A9"/>
    <w:rsid w:val="002A42EE"/>
    <w:rsid w:val="002A64E9"/>
    <w:rsid w:val="002A6D1B"/>
    <w:rsid w:val="002B10BC"/>
    <w:rsid w:val="002B67FA"/>
    <w:rsid w:val="002E4755"/>
    <w:rsid w:val="002E7F74"/>
    <w:rsid w:val="00311432"/>
    <w:rsid w:val="00320B3D"/>
    <w:rsid w:val="00326C63"/>
    <w:rsid w:val="003374E3"/>
    <w:rsid w:val="003433BE"/>
    <w:rsid w:val="003450FE"/>
    <w:rsid w:val="00365F22"/>
    <w:rsid w:val="00373928"/>
    <w:rsid w:val="003922F4"/>
    <w:rsid w:val="00395998"/>
    <w:rsid w:val="00397C43"/>
    <w:rsid w:val="003B3035"/>
    <w:rsid w:val="003B534A"/>
    <w:rsid w:val="003C2C8D"/>
    <w:rsid w:val="003D5D17"/>
    <w:rsid w:val="003D6648"/>
    <w:rsid w:val="003D6F3A"/>
    <w:rsid w:val="003E3EF7"/>
    <w:rsid w:val="003E6F76"/>
    <w:rsid w:val="003F6D4D"/>
    <w:rsid w:val="00413B2D"/>
    <w:rsid w:val="004236C9"/>
    <w:rsid w:val="00423B05"/>
    <w:rsid w:val="00424F02"/>
    <w:rsid w:val="00435203"/>
    <w:rsid w:val="00437CB4"/>
    <w:rsid w:val="00461BDC"/>
    <w:rsid w:val="00465785"/>
    <w:rsid w:val="0047016C"/>
    <w:rsid w:val="004740BB"/>
    <w:rsid w:val="00476899"/>
    <w:rsid w:val="00480723"/>
    <w:rsid w:val="00480E36"/>
    <w:rsid w:val="00484C88"/>
    <w:rsid w:val="00486E9E"/>
    <w:rsid w:val="0049066A"/>
    <w:rsid w:val="00491776"/>
    <w:rsid w:val="004A4695"/>
    <w:rsid w:val="004B1A33"/>
    <w:rsid w:val="004C1586"/>
    <w:rsid w:val="004F658A"/>
    <w:rsid w:val="00505416"/>
    <w:rsid w:val="00506068"/>
    <w:rsid w:val="005063B3"/>
    <w:rsid w:val="005067A5"/>
    <w:rsid w:val="0050704D"/>
    <w:rsid w:val="00515AA0"/>
    <w:rsid w:val="00520D53"/>
    <w:rsid w:val="005253D2"/>
    <w:rsid w:val="005307E5"/>
    <w:rsid w:val="00535D28"/>
    <w:rsid w:val="005450FE"/>
    <w:rsid w:val="005456C7"/>
    <w:rsid w:val="0055036F"/>
    <w:rsid w:val="00550909"/>
    <w:rsid w:val="00557008"/>
    <w:rsid w:val="00557A64"/>
    <w:rsid w:val="00557D3C"/>
    <w:rsid w:val="00567189"/>
    <w:rsid w:val="0057068F"/>
    <w:rsid w:val="00583313"/>
    <w:rsid w:val="005863BA"/>
    <w:rsid w:val="00586EDE"/>
    <w:rsid w:val="005877E8"/>
    <w:rsid w:val="005A3EA7"/>
    <w:rsid w:val="005B31D2"/>
    <w:rsid w:val="005C0AE1"/>
    <w:rsid w:val="005C1924"/>
    <w:rsid w:val="005D3173"/>
    <w:rsid w:val="005E0479"/>
    <w:rsid w:val="005E4232"/>
    <w:rsid w:val="005E49E4"/>
    <w:rsid w:val="006050BD"/>
    <w:rsid w:val="006118B7"/>
    <w:rsid w:val="00614973"/>
    <w:rsid w:val="0061556F"/>
    <w:rsid w:val="00640F61"/>
    <w:rsid w:val="0064297C"/>
    <w:rsid w:val="0064622B"/>
    <w:rsid w:val="00673B4B"/>
    <w:rsid w:val="006741C4"/>
    <w:rsid w:val="00691C4B"/>
    <w:rsid w:val="006962E2"/>
    <w:rsid w:val="006976F2"/>
    <w:rsid w:val="006A1BB1"/>
    <w:rsid w:val="006B3227"/>
    <w:rsid w:val="006F7640"/>
    <w:rsid w:val="00702DD7"/>
    <w:rsid w:val="00705BEA"/>
    <w:rsid w:val="00707CDD"/>
    <w:rsid w:val="007118AB"/>
    <w:rsid w:val="00713393"/>
    <w:rsid w:val="007202CB"/>
    <w:rsid w:val="00721726"/>
    <w:rsid w:val="0072655B"/>
    <w:rsid w:val="00726B33"/>
    <w:rsid w:val="007352E2"/>
    <w:rsid w:val="007367ED"/>
    <w:rsid w:val="0074711A"/>
    <w:rsid w:val="007513EB"/>
    <w:rsid w:val="007520AB"/>
    <w:rsid w:val="00764955"/>
    <w:rsid w:val="00770B4B"/>
    <w:rsid w:val="00775D14"/>
    <w:rsid w:val="007841F4"/>
    <w:rsid w:val="00790C35"/>
    <w:rsid w:val="007A11EA"/>
    <w:rsid w:val="007A5AF9"/>
    <w:rsid w:val="007B47AA"/>
    <w:rsid w:val="007C32DB"/>
    <w:rsid w:val="007C600F"/>
    <w:rsid w:val="007D0946"/>
    <w:rsid w:val="007F61EC"/>
    <w:rsid w:val="0081051F"/>
    <w:rsid w:val="00812729"/>
    <w:rsid w:val="00813AA8"/>
    <w:rsid w:val="00815D15"/>
    <w:rsid w:val="008619C8"/>
    <w:rsid w:val="00863D96"/>
    <w:rsid w:val="00865FA9"/>
    <w:rsid w:val="00873D09"/>
    <w:rsid w:val="00880354"/>
    <w:rsid w:val="008A037F"/>
    <w:rsid w:val="008C0458"/>
    <w:rsid w:val="008C0FE8"/>
    <w:rsid w:val="008C6A43"/>
    <w:rsid w:val="008C783E"/>
    <w:rsid w:val="008D32E7"/>
    <w:rsid w:val="008E56FA"/>
    <w:rsid w:val="008E70EA"/>
    <w:rsid w:val="008E7187"/>
    <w:rsid w:val="00906CA7"/>
    <w:rsid w:val="009146F2"/>
    <w:rsid w:val="0092124E"/>
    <w:rsid w:val="00924BF8"/>
    <w:rsid w:val="009317B3"/>
    <w:rsid w:val="00953F84"/>
    <w:rsid w:val="00954B1D"/>
    <w:rsid w:val="00961273"/>
    <w:rsid w:val="00961C47"/>
    <w:rsid w:val="009629DE"/>
    <w:rsid w:val="009670BF"/>
    <w:rsid w:val="009722AC"/>
    <w:rsid w:val="0099163D"/>
    <w:rsid w:val="00993539"/>
    <w:rsid w:val="00997614"/>
    <w:rsid w:val="00997622"/>
    <w:rsid w:val="009B61B1"/>
    <w:rsid w:val="009C400F"/>
    <w:rsid w:val="009D184E"/>
    <w:rsid w:val="009D3F98"/>
    <w:rsid w:val="009F7EC1"/>
    <w:rsid w:val="00A02B04"/>
    <w:rsid w:val="00A03602"/>
    <w:rsid w:val="00A05B74"/>
    <w:rsid w:val="00A07BE5"/>
    <w:rsid w:val="00A1456C"/>
    <w:rsid w:val="00A20E4B"/>
    <w:rsid w:val="00A46381"/>
    <w:rsid w:val="00A51551"/>
    <w:rsid w:val="00A57095"/>
    <w:rsid w:val="00A86C66"/>
    <w:rsid w:val="00AA0E09"/>
    <w:rsid w:val="00AA33BC"/>
    <w:rsid w:val="00AB027D"/>
    <w:rsid w:val="00AC44A5"/>
    <w:rsid w:val="00AD664F"/>
    <w:rsid w:val="00AE4F69"/>
    <w:rsid w:val="00B27C16"/>
    <w:rsid w:val="00B302D5"/>
    <w:rsid w:val="00B318E3"/>
    <w:rsid w:val="00B418F4"/>
    <w:rsid w:val="00B44AFE"/>
    <w:rsid w:val="00B70AE1"/>
    <w:rsid w:val="00B71B05"/>
    <w:rsid w:val="00B74896"/>
    <w:rsid w:val="00B823D6"/>
    <w:rsid w:val="00B833C0"/>
    <w:rsid w:val="00B83E58"/>
    <w:rsid w:val="00BA7D7E"/>
    <w:rsid w:val="00BB4054"/>
    <w:rsid w:val="00BC4C5C"/>
    <w:rsid w:val="00BC730B"/>
    <w:rsid w:val="00BD0BA1"/>
    <w:rsid w:val="00BD1A0E"/>
    <w:rsid w:val="00BD1B8D"/>
    <w:rsid w:val="00BD68D8"/>
    <w:rsid w:val="00C03327"/>
    <w:rsid w:val="00C04D29"/>
    <w:rsid w:val="00C05660"/>
    <w:rsid w:val="00C06B4F"/>
    <w:rsid w:val="00C15F5E"/>
    <w:rsid w:val="00C16853"/>
    <w:rsid w:val="00C21379"/>
    <w:rsid w:val="00C6213B"/>
    <w:rsid w:val="00C667F6"/>
    <w:rsid w:val="00C67399"/>
    <w:rsid w:val="00C72419"/>
    <w:rsid w:val="00C728D1"/>
    <w:rsid w:val="00C7782D"/>
    <w:rsid w:val="00CC00FC"/>
    <w:rsid w:val="00CC1448"/>
    <w:rsid w:val="00CC22F9"/>
    <w:rsid w:val="00CC50E0"/>
    <w:rsid w:val="00CD0E93"/>
    <w:rsid w:val="00CD132F"/>
    <w:rsid w:val="00CD7491"/>
    <w:rsid w:val="00D01DD6"/>
    <w:rsid w:val="00D040EC"/>
    <w:rsid w:val="00D06F1F"/>
    <w:rsid w:val="00D204BB"/>
    <w:rsid w:val="00D2792B"/>
    <w:rsid w:val="00D345BF"/>
    <w:rsid w:val="00D366DF"/>
    <w:rsid w:val="00D414C9"/>
    <w:rsid w:val="00D55A63"/>
    <w:rsid w:val="00D653D6"/>
    <w:rsid w:val="00D67A7D"/>
    <w:rsid w:val="00D70443"/>
    <w:rsid w:val="00D72AB2"/>
    <w:rsid w:val="00D97EFB"/>
    <w:rsid w:val="00DA13D4"/>
    <w:rsid w:val="00DA19FC"/>
    <w:rsid w:val="00DA356F"/>
    <w:rsid w:val="00DA3B62"/>
    <w:rsid w:val="00DB273F"/>
    <w:rsid w:val="00E00385"/>
    <w:rsid w:val="00E146B7"/>
    <w:rsid w:val="00E232A6"/>
    <w:rsid w:val="00E335AF"/>
    <w:rsid w:val="00E53716"/>
    <w:rsid w:val="00E737B8"/>
    <w:rsid w:val="00E801AE"/>
    <w:rsid w:val="00E86F30"/>
    <w:rsid w:val="00E91193"/>
    <w:rsid w:val="00E9672C"/>
    <w:rsid w:val="00EA5F11"/>
    <w:rsid w:val="00EB060A"/>
    <w:rsid w:val="00EB3C7F"/>
    <w:rsid w:val="00EC0815"/>
    <w:rsid w:val="00EE6CFA"/>
    <w:rsid w:val="00EF117B"/>
    <w:rsid w:val="00EF541D"/>
    <w:rsid w:val="00EF69D6"/>
    <w:rsid w:val="00F0618F"/>
    <w:rsid w:val="00F15E6A"/>
    <w:rsid w:val="00F201A4"/>
    <w:rsid w:val="00F24D57"/>
    <w:rsid w:val="00F257A2"/>
    <w:rsid w:val="00F37829"/>
    <w:rsid w:val="00F413ED"/>
    <w:rsid w:val="00F432A4"/>
    <w:rsid w:val="00F53F77"/>
    <w:rsid w:val="00F62F51"/>
    <w:rsid w:val="00F743E0"/>
    <w:rsid w:val="00F84CF1"/>
    <w:rsid w:val="00FA1B95"/>
    <w:rsid w:val="00FB240C"/>
    <w:rsid w:val="00FB3767"/>
    <w:rsid w:val="00FC004E"/>
    <w:rsid w:val="00FC32DD"/>
    <w:rsid w:val="00FC4690"/>
    <w:rsid w:val="00FF15F1"/>
    <w:rsid w:val="00FF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 strokecolor="#c9f">
      <v:fill color="white" on="f"/>
      <v:stroke color="#c9f" weight="1.5pt" on="f"/>
    </o:shapedefaults>
    <o:shapelayout v:ext="edit">
      <o:idmap v:ext="edit" data="1"/>
    </o:shapelayout>
  </w:shapeDefaults>
  <w:decimalSymbol w:val="."/>
  <w:listSeparator w:val=","/>
  <w14:docId w14:val="76DFDE25"/>
  <w15:chartTrackingRefBased/>
  <w15:docId w15:val="{A6E9020B-1A8A-D24E-AD3A-38162017D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4695"/>
    <w:rPr>
      <w:rFonts w:asciiTheme="minorHAnsi" w:hAnsiTheme="minorHAnsi"/>
      <w:sz w:val="21"/>
      <w:szCs w:val="24"/>
    </w:rPr>
  </w:style>
  <w:style w:type="paragraph" w:styleId="Heading1">
    <w:name w:val="heading 1"/>
    <w:next w:val="BodyText"/>
    <w:link w:val="Heading1Char"/>
    <w:qFormat/>
    <w:rsid w:val="004A4695"/>
    <w:pPr>
      <w:outlineLvl w:val="0"/>
    </w:pPr>
    <w:rPr>
      <w:rFonts w:asciiTheme="majorHAnsi" w:hAnsiTheme="majorHAnsi" w:cs="Arial"/>
      <w:b/>
      <w:color w:val="F46036" w:themeColor="accent1"/>
      <w:spacing w:val="40"/>
      <w:sz w:val="36"/>
      <w:szCs w:val="32"/>
    </w:rPr>
  </w:style>
  <w:style w:type="paragraph" w:styleId="Heading2">
    <w:name w:val="heading 2"/>
    <w:basedOn w:val="Heading1"/>
    <w:next w:val="BodyText"/>
    <w:link w:val="Heading2Char"/>
    <w:qFormat/>
    <w:rsid w:val="00491776"/>
    <w:pPr>
      <w:outlineLvl w:val="1"/>
    </w:pPr>
    <w:rPr>
      <w:spacing w:val="0"/>
      <w:sz w:val="40"/>
    </w:rPr>
  </w:style>
  <w:style w:type="paragraph" w:styleId="Heading3">
    <w:name w:val="heading 3"/>
    <w:next w:val="BodyText"/>
    <w:link w:val="Heading3Char"/>
    <w:qFormat/>
    <w:rsid w:val="004A4695"/>
    <w:pPr>
      <w:spacing w:after="120"/>
      <w:outlineLvl w:val="2"/>
    </w:pPr>
    <w:rPr>
      <w:rFonts w:asciiTheme="majorHAnsi" w:hAnsiTheme="majorHAnsi" w:cs="Arial"/>
      <w:b/>
      <w:caps/>
      <w:color w:val="F46036" w:themeColor="accent1"/>
      <w:sz w:val="28"/>
      <w:szCs w:val="52"/>
    </w:rPr>
  </w:style>
  <w:style w:type="paragraph" w:styleId="Heading4">
    <w:name w:val="heading 4"/>
    <w:next w:val="Normal"/>
    <w:link w:val="Heading4Char"/>
    <w:qFormat/>
    <w:rsid w:val="004A4695"/>
    <w:pPr>
      <w:spacing w:after="240"/>
      <w:outlineLvl w:val="3"/>
    </w:pPr>
    <w:rPr>
      <w:rFonts w:asciiTheme="minorHAnsi" w:hAnsiTheme="minorHAnsi" w:cs="Arial"/>
      <w:b/>
      <w:noProof/>
      <w:color w:val="5B85AA" w:themeColor="accent2"/>
      <w:spacing w:val="10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next w:val="Normal"/>
    <w:link w:val="BodyTextChar"/>
    <w:rsid w:val="00E53716"/>
    <w:pPr>
      <w:spacing w:after="240" w:line="240" w:lineRule="atLeast"/>
    </w:pPr>
    <w:rPr>
      <w:rFonts w:ascii="Arial" w:hAnsi="Arial" w:cs="Arial"/>
      <w:spacing w:val="-5"/>
      <w:sz w:val="22"/>
      <w:szCs w:val="22"/>
    </w:rPr>
  </w:style>
  <w:style w:type="paragraph" w:customStyle="1" w:styleId="Tagline">
    <w:name w:val="Tagline"/>
    <w:basedOn w:val="BodyText"/>
    <w:rsid w:val="00673B4B"/>
    <w:pPr>
      <w:jc w:val="center"/>
    </w:pPr>
  </w:style>
  <w:style w:type="character" w:customStyle="1" w:styleId="Heading2Char">
    <w:name w:val="Heading 2 Char"/>
    <w:basedOn w:val="DefaultParagraphFont"/>
    <w:link w:val="Heading2"/>
    <w:rsid w:val="00491776"/>
    <w:rPr>
      <w:rFonts w:asciiTheme="majorHAnsi" w:hAnsiTheme="majorHAnsi" w:cs="Arial"/>
      <w:b/>
      <w:color w:val="99CC00"/>
      <w:sz w:val="40"/>
      <w:szCs w:val="32"/>
    </w:rPr>
  </w:style>
  <w:style w:type="character" w:customStyle="1" w:styleId="Heading1Char">
    <w:name w:val="Heading 1 Char"/>
    <w:basedOn w:val="DefaultParagraphFont"/>
    <w:link w:val="Heading1"/>
    <w:rsid w:val="004A4695"/>
    <w:rPr>
      <w:rFonts w:asciiTheme="majorHAnsi" w:hAnsiTheme="majorHAnsi" w:cs="Arial"/>
      <w:b/>
      <w:color w:val="F46036" w:themeColor="accent1"/>
      <w:spacing w:val="40"/>
      <w:sz w:val="36"/>
      <w:szCs w:val="32"/>
    </w:rPr>
  </w:style>
  <w:style w:type="paragraph" w:customStyle="1" w:styleId="Address2">
    <w:name w:val="Address 2"/>
    <w:basedOn w:val="Normal"/>
    <w:rsid w:val="00673B4B"/>
    <w:pPr>
      <w:keepLines/>
      <w:jc w:val="center"/>
    </w:pPr>
    <w:rPr>
      <w:rFonts w:cs="Arial"/>
      <w:sz w:val="20"/>
      <w:szCs w:val="20"/>
    </w:rPr>
  </w:style>
  <w:style w:type="paragraph" w:customStyle="1" w:styleId="HighlightTextChar">
    <w:name w:val="Highlight Text Char"/>
    <w:next w:val="BodyText"/>
    <w:link w:val="HighlightTextCharChar"/>
    <w:rsid w:val="00E53716"/>
    <w:pPr>
      <w:pBdr>
        <w:left w:val="single" w:sz="6" w:space="9" w:color="FFFFFF"/>
        <w:right w:val="single" w:sz="6" w:space="31" w:color="FFFFFF"/>
      </w:pBdr>
      <w:shd w:val="solid" w:color="E3F1FF" w:fill="99CCFF"/>
      <w:ind w:left="144" w:right="864"/>
      <w:outlineLvl w:val="0"/>
    </w:pPr>
    <w:rPr>
      <w:rFonts w:ascii="Trebuchet MS" w:hAnsi="Trebuchet MS" w:cs="Arial"/>
      <w:color w:val="000080"/>
      <w:sz w:val="22"/>
      <w:szCs w:val="22"/>
    </w:rPr>
  </w:style>
  <w:style w:type="paragraph" w:customStyle="1" w:styleId="BodyText4">
    <w:name w:val="Body Text 4"/>
    <w:basedOn w:val="BodyText1"/>
    <w:rsid w:val="00056AE7"/>
    <w:pPr>
      <w:jc w:val="center"/>
    </w:pPr>
  </w:style>
  <w:style w:type="character" w:customStyle="1" w:styleId="HighlightTextCharChar">
    <w:name w:val="Highlight Text Char Char"/>
    <w:basedOn w:val="DefaultParagraphFont"/>
    <w:link w:val="HighlightTextChar"/>
    <w:rsid w:val="00E53716"/>
    <w:rPr>
      <w:rFonts w:ascii="Trebuchet MS" w:hAnsi="Trebuchet MS" w:cs="Arial"/>
      <w:color w:val="000080"/>
      <w:sz w:val="22"/>
      <w:szCs w:val="22"/>
      <w:lang w:val="en-US" w:eastAsia="en-US" w:bidi="ar-SA"/>
    </w:rPr>
  </w:style>
  <w:style w:type="paragraph" w:customStyle="1" w:styleId="BodyText1">
    <w:name w:val="Body Text 1"/>
    <w:basedOn w:val="BodyText"/>
    <w:rsid w:val="00673B4B"/>
    <w:pPr>
      <w:spacing w:after="0"/>
    </w:pPr>
    <w:rPr>
      <w:i/>
    </w:rPr>
  </w:style>
  <w:style w:type="paragraph" w:customStyle="1" w:styleId="Address1">
    <w:name w:val="Address 1"/>
    <w:rsid w:val="00E53716"/>
    <w:pPr>
      <w:jc w:val="center"/>
    </w:pPr>
    <w:rPr>
      <w:rFonts w:ascii="Trebuchet MS" w:hAnsi="Trebuchet MS" w:cs="Arial"/>
      <w:bCs/>
      <w:color w:val="99CC00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53716"/>
    <w:rPr>
      <w:rFonts w:ascii="Arial" w:hAnsi="Arial" w:cs="Arial"/>
      <w:spacing w:val="-5"/>
      <w:sz w:val="22"/>
      <w:szCs w:val="22"/>
      <w:lang w:val="en-US" w:eastAsia="en-US" w:bidi="ar-SA"/>
    </w:rPr>
  </w:style>
  <w:style w:type="character" w:customStyle="1" w:styleId="Heading4Char">
    <w:name w:val="Heading 4 Char"/>
    <w:basedOn w:val="BodyTextChar"/>
    <w:link w:val="Heading4"/>
    <w:rsid w:val="004A4695"/>
    <w:rPr>
      <w:rFonts w:asciiTheme="minorHAnsi" w:hAnsiTheme="minorHAnsi" w:cs="Arial"/>
      <w:b/>
      <w:noProof/>
      <w:color w:val="5B85AA" w:themeColor="accent2"/>
      <w:spacing w:val="10"/>
      <w:sz w:val="28"/>
      <w:szCs w:val="32"/>
      <w:lang w:val="en-US" w:eastAsia="en-US" w:bidi="ar-SA"/>
    </w:rPr>
  </w:style>
  <w:style w:type="character" w:customStyle="1" w:styleId="Heading3Char">
    <w:name w:val="Heading 3 Char"/>
    <w:basedOn w:val="DefaultParagraphFont"/>
    <w:link w:val="Heading3"/>
    <w:rsid w:val="004A4695"/>
    <w:rPr>
      <w:rFonts w:asciiTheme="majorHAnsi" w:hAnsiTheme="majorHAnsi" w:cs="Arial"/>
      <w:b/>
      <w:caps/>
      <w:color w:val="F46036" w:themeColor="accent1"/>
      <w:sz w:val="28"/>
      <w:szCs w:val="52"/>
    </w:rPr>
  </w:style>
  <w:style w:type="paragraph" w:styleId="BodyText2">
    <w:name w:val="Body Text 2"/>
    <w:basedOn w:val="Normal"/>
    <w:rsid w:val="00673B4B"/>
    <w:pPr>
      <w:spacing w:before="120" w:after="360"/>
      <w:jc w:val="right"/>
    </w:pPr>
    <w:rPr>
      <w:rFonts w:ascii="Trebuchet MS" w:hAnsi="Trebuchet MS"/>
      <w:color w:val="99CC00"/>
      <w:sz w:val="22"/>
    </w:rPr>
  </w:style>
  <w:style w:type="paragraph" w:styleId="ListBullet">
    <w:name w:val="List Bullet"/>
    <w:basedOn w:val="Normal"/>
    <w:autoRedefine/>
    <w:rsid w:val="00E53716"/>
    <w:pPr>
      <w:keepLines/>
      <w:numPr>
        <w:numId w:val="11"/>
      </w:numPr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clear" w:color="FFFFFF" w:fill="auto"/>
      <w:spacing w:after="120" w:line="200" w:lineRule="atLeast"/>
      <w:ind w:right="245"/>
    </w:pPr>
    <w:rPr>
      <w:rFonts w:ascii="Trebuchet MS" w:hAnsi="Trebuchet MS" w:cs="Arial"/>
      <w:iCs/>
      <w:spacing w:val="-5"/>
      <w:sz w:val="22"/>
      <w:szCs w:val="22"/>
    </w:rPr>
  </w:style>
  <w:style w:type="paragraph" w:styleId="BalloonText">
    <w:name w:val="Balloon Text"/>
    <w:basedOn w:val="Normal"/>
    <w:semiHidden/>
    <w:rsid w:val="00A1456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72655B"/>
    <w:rPr>
      <w:rFonts w:asciiTheme="minorHAnsi" w:hAnsiTheme="minorHAnsi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670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70BF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70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70BF"/>
    <w:rPr>
      <w:rFonts w:asciiTheme="minorHAnsi" w:hAnsiTheme="minorHAnsi"/>
      <w:sz w:val="24"/>
      <w:szCs w:val="24"/>
    </w:rPr>
  </w:style>
  <w:style w:type="table" w:styleId="TableGrid">
    <w:name w:val="Table Grid"/>
    <w:basedOn w:val="TableNormal"/>
    <w:uiPriority w:val="39"/>
    <w:rsid w:val="00520D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dress">
    <w:name w:val="Address"/>
    <w:basedOn w:val="Normal"/>
    <w:rsid w:val="00924BF8"/>
    <w:pPr>
      <w:jc w:val="center"/>
    </w:pPr>
    <w:rPr>
      <w:rFonts w:ascii="Tahoma" w:hAnsi="Tahoma" w:cs="Arial"/>
      <w:bCs/>
      <w:spacing w:val="2"/>
      <w:kern w:val="28"/>
      <w:sz w:val="34"/>
      <w:szCs w:val="32"/>
      <w:lang w:val="en"/>
    </w:rPr>
  </w:style>
  <w:style w:type="paragraph" w:customStyle="1" w:styleId="BrochureCopy">
    <w:name w:val="Brochure Copy"/>
    <w:basedOn w:val="Normal"/>
    <w:rsid w:val="005E0479"/>
    <w:pPr>
      <w:spacing w:after="120" w:line="300" w:lineRule="auto"/>
    </w:pPr>
    <w:rPr>
      <w:rFonts w:eastAsiaTheme="minorHAnsi" w:cstheme="minorBidi"/>
      <w:sz w:val="18"/>
      <w:szCs w:val="22"/>
    </w:rPr>
  </w:style>
  <w:style w:type="paragraph" w:customStyle="1" w:styleId="CaptionHeading">
    <w:name w:val="Caption Heading"/>
    <w:basedOn w:val="Normal"/>
    <w:qFormat/>
    <w:rsid w:val="00E146B7"/>
    <w:pPr>
      <w:spacing w:after="120" w:line="312" w:lineRule="auto"/>
    </w:pPr>
    <w:rPr>
      <w:rFonts w:asciiTheme="majorHAnsi" w:eastAsiaTheme="minorHAnsi" w:hAnsiTheme="majorHAnsi" w:cstheme="minorBidi"/>
      <w:color w:val="D3370B" w:themeColor="accent3" w:themeShade="BF"/>
      <w:sz w:val="20"/>
      <w:szCs w:val="22"/>
    </w:rPr>
  </w:style>
  <w:style w:type="paragraph" w:customStyle="1" w:styleId="BrochureCaption">
    <w:name w:val="Brochure Caption"/>
    <w:basedOn w:val="Normal"/>
    <w:rsid w:val="00E146B7"/>
    <w:pPr>
      <w:spacing w:line="432" w:lineRule="auto"/>
    </w:pPr>
    <w:rPr>
      <w:rFonts w:eastAsiaTheme="minorHAnsi" w:cstheme="minorBidi"/>
      <w:i/>
      <w:color w:val="D3370B" w:themeColor="accent3" w:themeShade="BF"/>
      <w:sz w:val="18"/>
      <w:szCs w:val="22"/>
    </w:rPr>
  </w:style>
  <w:style w:type="paragraph" w:styleId="Title">
    <w:name w:val="Title"/>
    <w:basedOn w:val="Heading1"/>
    <w:next w:val="Normal"/>
    <w:link w:val="TitleChar"/>
    <w:uiPriority w:val="10"/>
    <w:qFormat/>
    <w:rsid w:val="004A4695"/>
    <w:rPr>
      <w:color w:val="2F4B83" w:themeColor="accent4"/>
      <w:sz w:val="72"/>
    </w:rPr>
  </w:style>
  <w:style w:type="character" w:customStyle="1" w:styleId="TitleChar">
    <w:name w:val="Title Char"/>
    <w:basedOn w:val="DefaultParagraphFont"/>
    <w:link w:val="Title"/>
    <w:uiPriority w:val="10"/>
    <w:rsid w:val="004A4695"/>
    <w:rPr>
      <w:rFonts w:asciiTheme="majorHAnsi" w:hAnsiTheme="majorHAnsi" w:cs="Arial"/>
      <w:b/>
      <w:color w:val="2F4B83" w:themeColor="accent4"/>
      <w:spacing w:val="40"/>
      <w:sz w:val="72"/>
      <w:szCs w:val="32"/>
    </w:rPr>
  </w:style>
  <w:style w:type="character" w:styleId="IntenseEmphasis">
    <w:name w:val="Intense Emphasis"/>
    <w:basedOn w:val="DefaultParagraphFont"/>
    <w:uiPriority w:val="21"/>
    <w:qFormat/>
    <w:rsid w:val="000F4F38"/>
    <w:rPr>
      <w:rFonts w:asciiTheme="minorHAnsi" w:hAnsiTheme="minorHAnsi"/>
      <w:i/>
      <w:iCs/>
      <w:color w:val="2F4B83" w:themeColor="accent4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32DB"/>
    <w:pPr>
      <w:numPr>
        <w:ilvl w:val="1"/>
      </w:numPr>
      <w:spacing w:after="160"/>
    </w:pPr>
    <w:rPr>
      <w:rFonts w:eastAsiaTheme="minorEastAsia" w:cstheme="minorBidi"/>
      <w:color w:val="5B85AA" w:themeColor="accent2"/>
      <w:spacing w:val="15"/>
      <w:sz w:val="2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C32DB"/>
    <w:rPr>
      <w:rFonts w:asciiTheme="minorHAnsi" w:eastAsiaTheme="minorEastAsia" w:hAnsiTheme="minorHAnsi" w:cstheme="minorBidi"/>
      <w:color w:val="5B85AA" w:themeColor="accent2"/>
      <w:spacing w:val="15"/>
      <w:sz w:val="24"/>
      <w:szCs w:val="22"/>
    </w:rPr>
  </w:style>
  <w:style w:type="character" w:styleId="SubtleEmphasis">
    <w:name w:val="Subtle Emphasis"/>
    <w:basedOn w:val="DefaultParagraphFont"/>
    <w:uiPriority w:val="19"/>
    <w:qFormat/>
    <w:rsid w:val="004A4695"/>
    <w:rPr>
      <w:rFonts w:asciiTheme="minorHAnsi" w:hAnsiTheme="minorHAnsi"/>
      <w:i/>
      <w:iCs/>
      <w:color w:val="2F4B83" w:themeColor="accent4"/>
    </w:rPr>
  </w:style>
  <w:style w:type="paragraph" w:styleId="Quote">
    <w:name w:val="Quote"/>
    <w:basedOn w:val="Normal"/>
    <w:next w:val="Normal"/>
    <w:link w:val="QuoteChar"/>
    <w:uiPriority w:val="29"/>
    <w:qFormat/>
    <w:rsid w:val="004A4695"/>
    <w:pPr>
      <w:spacing w:before="200" w:after="160"/>
      <w:ind w:left="864" w:right="864"/>
      <w:jc w:val="center"/>
    </w:pPr>
    <w:rPr>
      <w:i/>
      <w:iCs/>
      <w:color w:val="2F4B83" w:themeColor="accent4"/>
    </w:rPr>
  </w:style>
  <w:style w:type="character" w:customStyle="1" w:styleId="QuoteChar">
    <w:name w:val="Quote Char"/>
    <w:basedOn w:val="DefaultParagraphFont"/>
    <w:link w:val="Quote"/>
    <w:uiPriority w:val="29"/>
    <w:rsid w:val="004A4695"/>
    <w:rPr>
      <w:rFonts w:asciiTheme="minorHAnsi" w:hAnsiTheme="minorHAnsi"/>
      <w:i/>
      <w:iCs/>
      <w:color w:val="2F4B83" w:themeColor="accent4"/>
      <w:sz w:val="24"/>
      <w:szCs w:val="24"/>
    </w:rPr>
  </w:style>
  <w:style w:type="paragraph" w:customStyle="1" w:styleId="Address3">
    <w:name w:val="Address 3"/>
    <w:basedOn w:val="Subtitle"/>
    <w:link w:val="Address3Char"/>
    <w:qFormat/>
    <w:rsid w:val="000F4F38"/>
    <w:pPr>
      <w:spacing w:after="0"/>
      <w:jc w:val="center"/>
    </w:pPr>
  </w:style>
  <w:style w:type="character" w:customStyle="1" w:styleId="Address3Char">
    <w:name w:val="Address 3 Char"/>
    <w:basedOn w:val="SubtitleChar"/>
    <w:link w:val="Address3"/>
    <w:rsid w:val="000F4F38"/>
    <w:rPr>
      <w:rFonts w:asciiTheme="minorHAnsi" w:eastAsiaTheme="minorEastAsia" w:hAnsiTheme="minorHAnsi" w:cstheme="minorBidi"/>
      <w:color w:val="5B85AA" w:themeColor="accent2"/>
      <w:spacing w:val="15"/>
      <w:sz w:val="24"/>
      <w:szCs w:val="22"/>
    </w:rPr>
  </w:style>
  <w:style w:type="character" w:styleId="PlaceholderText">
    <w:name w:val="Placeholder Text"/>
    <w:basedOn w:val="DefaultParagraphFont"/>
    <w:uiPriority w:val="99"/>
    <w:semiHidden/>
    <w:rsid w:val="00EF69D6"/>
    <w:rPr>
      <w:color w:val="808080"/>
    </w:rPr>
  </w:style>
  <w:style w:type="paragraph" w:styleId="ListParagraph">
    <w:name w:val="List Paragraph"/>
    <w:basedOn w:val="Normal"/>
    <w:uiPriority w:val="34"/>
    <w:qFormat/>
    <w:rsid w:val="00CD7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7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3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9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82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3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93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91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8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09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1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shley/Library/Containers/com.microsoft.Word/Data/Library/Application%20Support/Microsoft/Office/16.0/DTS/Search/%7b20946D78-BA41-EF47-9C00-A3D1F4B3BAD4%7dtf10072667.dotx" TargetMode="External"/></Relationships>
</file>

<file path=word/theme/theme1.xml><?xml version="1.0" encoding="utf-8"?>
<a:theme xmlns:a="http://schemas.openxmlformats.org/drawingml/2006/main" name="Office Theme">
  <a:themeElements>
    <a:clrScheme name="Custom 14">
      <a:dk1>
        <a:srgbClr val="372248"/>
      </a:dk1>
      <a:lt1>
        <a:srgbClr val="FFFFFF"/>
      </a:lt1>
      <a:dk2>
        <a:srgbClr val="171123"/>
      </a:dk2>
      <a:lt2>
        <a:srgbClr val="FFFFFF"/>
      </a:lt2>
      <a:accent1>
        <a:srgbClr val="F46036"/>
      </a:accent1>
      <a:accent2>
        <a:srgbClr val="5B85AA"/>
      </a:accent2>
      <a:accent3>
        <a:srgbClr val="F46036"/>
      </a:accent3>
      <a:accent4>
        <a:srgbClr val="2F4B83"/>
      </a:accent4>
      <a:accent5>
        <a:srgbClr val="55559D"/>
      </a:accent5>
      <a:accent6>
        <a:srgbClr val="493670"/>
      </a:accent6>
      <a:hlink>
        <a:srgbClr val="F46036"/>
      </a:hlink>
      <a:folHlink>
        <a:srgbClr val="F46038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{20946D78-BA41-EF47-9C00-A3D1F4B3BAD4}tf10072667.dotx</Template>
  <TotalTime>44</TotalTime>
  <Pages>2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Taplin, Ashley P</dc:creator>
  <cp:keywords/>
  <dc:description/>
  <cp:lastModifiedBy>Taplin, Ashley P</cp:lastModifiedBy>
  <cp:revision>12</cp:revision>
  <cp:lastPrinted>2020-01-17T20:26:00Z</cp:lastPrinted>
  <dcterms:created xsi:type="dcterms:W3CDTF">2020-01-17T20:26:00Z</dcterms:created>
  <dcterms:modified xsi:type="dcterms:W3CDTF">2020-01-28T20:18:00Z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TC060888481033</vt:lpwstr>
  </property>
</Properties>
</file>