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406"/>
        <w:tblW w:w="893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Brochure Layout - Outside"/>
      </w:tblPr>
      <w:tblGrid>
        <w:gridCol w:w="4100"/>
        <w:gridCol w:w="585"/>
        <w:gridCol w:w="4246"/>
      </w:tblGrid>
      <w:tr w:rsidR="00901DB2" w:rsidRPr="00DB6108" w14:paraId="7DE5AF87" w14:textId="77777777" w:rsidTr="00E25C33">
        <w:trPr>
          <w:trHeight w:hRule="exact" w:val="11820"/>
        </w:trPr>
        <w:tc>
          <w:tcPr>
            <w:tcW w:w="4100" w:type="dxa"/>
            <w:vAlign w:val="bottom"/>
          </w:tcPr>
          <w:p w14:paraId="73211331" w14:textId="72858F32" w:rsidR="00901DB2" w:rsidRPr="00DB6108" w:rsidRDefault="00901DB2" w:rsidP="00DB6108">
            <w:pPr>
              <w:ind w:right="144"/>
              <w:rPr>
                <w:rFonts w:ascii="Georgia" w:hAnsi="Georgia"/>
              </w:rPr>
            </w:pPr>
          </w:p>
          <w:p w14:paraId="56EA2514" w14:textId="4313D5A9" w:rsidR="00901DB2" w:rsidRPr="00DB1136" w:rsidRDefault="00DB1136" w:rsidP="00DB1136">
            <w:pPr>
              <w:spacing w:before="120" w:after="120"/>
              <w:ind w:right="144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I notice…</w:t>
            </w:r>
          </w:p>
          <w:p w14:paraId="47D7C28A" w14:textId="77777777" w:rsidR="00DB1136" w:rsidRDefault="00DB1136" w:rsidP="00DB1136">
            <w:pPr>
              <w:spacing w:before="120" w:after="120"/>
              <w:ind w:right="144"/>
              <w:rPr>
                <w:rFonts w:ascii="Georgia" w:hAnsi="Georgia"/>
              </w:rPr>
            </w:pPr>
          </w:p>
          <w:p w14:paraId="7FDA835B" w14:textId="6354D0B6" w:rsidR="00901DB2" w:rsidRPr="00DB1136" w:rsidRDefault="00DB1136" w:rsidP="00DB1136">
            <w:pPr>
              <w:spacing w:before="120" w:after="120"/>
              <w:ind w:right="144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I wonder…</w:t>
            </w:r>
          </w:p>
          <w:p w14:paraId="24C986DE" w14:textId="77777777" w:rsidR="00DB1136" w:rsidRDefault="00DB1136" w:rsidP="00DB6108">
            <w:pPr>
              <w:ind w:right="144"/>
              <w:rPr>
                <w:rFonts w:ascii="Georgia" w:hAnsi="Georgia"/>
              </w:rPr>
            </w:pPr>
          </w:p>
          <w:p w14:paraId="7CEE425A" w14:textId="5608A5B2" w:rsidR="00901DB2" w:rsidRPr="00DB6108" w:rsidRDefault="00901DB2" w:rsidP="00DB6108">
            <w:pPr>
              <w:ind w:right="144"/>
              <w:rPr>
                <w:rFonts w:ascii="Georgia" w:hAnsi="Georgia"/>
              </w:rPr>
            </w:pPr>
            <w:r w:rsidRPr="00DB6108">
              <w:rPr>
                <w:rFonts w:ascii="Georgia" w:hAnsi="Georgia"/>
              </w:rPr>
              <w:t>______________</w:t>
            </w:r>
            <w:r w:rsidR="005A5A4F">
              <w:rPr>
                <w:rFonts w:ascii="Georgia" w:hAnsi="Georgia"/>
              </w:rPr>
              <w:t>_________</w:t>
            </w:r>
            <w:r w:rsidRPr="00DB6108">
              <w:rPr>
                <w:rFonts w:ascii="Georgia" w:hAnsi="Georgia"/>
              </w:rPr>
              <w:t>_______</w:t>
            </w:r>
          </w:p>
          <w:p w14:paraId="5B74601E" w14:textId="77777777" w:rsidR="00901DB2" w:rsidRPr="00DB6108" w:rsidRDefault="00901DB2" w:rsidP="00DB6108">
            <w:pPr>
              <w:ind w:right="144"/>
              <w:rPr>
                <w:rFonts w:ascii="Georgia" w:hAnsi="Georgia"/>
              </w:rPr>
            </w:pPr>
            <w:r w:rsidRPr="00DB6108">
              <w:rPr>
                <w:rFonts w:ascii="Georgia" w:hAnsi="Georgia"/>
              </w:rPr>
              <w:t>I notice…</w:t>
            </w:r>
          </w:p>
          <w:p w14:paraId="1A984E9E" w14:textId="77777777" w:rsidR="00901DB2" w:rsidRPr="00DB1136" w:rsidRDefault="00901DB2" w:rsidP="00DB1136">
            <w:pPr>
              <w:spacing w:before="120" w:after="120"/>
              <w:ind w:left="360" w:right="144"/>
              <w:rPr>
                <w:rFonts w:ascii="Georgia" w:hAnsi="Georgia"/>
              </w:rPr>
            </w:pPr>
          </w:p>
          <w:p w14:paraId="600CD691" w14:textId="4454038B" w:rsidR="00901DB2" w:rsidRPr="00DB1136" w:rsidRDefault="00DB1136" w:rsidP="00DB1136">
            <w:pPr>
              <w:spacing w:before="120" w:after="120"/>
              <w:ind w:right="144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I wonder…</w:t>
            </w:r>
          </w:p>
          <w:p w14:paraId="67906A57" w14:textId="77777777" w:rsidR="00901DB2" w:rsidRPr="00DB1136" w:rsidRDefault="00901DB2" w:rsidP="00DB1136">
            <w:pPr>
              <w:spacing w:before="120" w:after="120"/>
              <w:ind w:left="360" w:right="144"/>
              <w:rPr>
                <w:rFonts w:ascii="Georgia" w:hAnsi="Georgia"/>
              </w:rPr>
            </w:pPr>
          </w:p>
          <w:p w14:paraId="2A4C7A80" w14:textId="77777777" w:rsidR="005A5A4F" w:rsidRPr="00DB6108" w:rsidRDefault="005A5A4F" w:rsidP="005A5A4F">
            <w:pPr>
              <w:ind w:right="144"/>
              <w:rPr>
                <w:rFonts w:ascii="Georgia" w:hAnsi="Georgia"/>
              </w:rPr>
            </w:pPr>
            <w:r w:rsidRPr="00DB6108">
              <w:rPr>
                <w:rFonts w:ascii="Georgia" w:hAnsi="Georgia"/>
              </w:rPr>
              <w:t>______________</w:t>
            </w:r>
            <w:r>
              <w:rPr>
                <w:rFonts w:ascii="Georgia" w:hAnsi="Georgia"/>
              </w:rPr>
              <w:t>_________</w:t>
            </w:r>
            <w:r w:rsidRPr="00DB6108">
              <w:rPr>
                <w:rFonts w:ascii="Georgia" w:hAnsi="Georgia"/>
              </w:rPr>
              <w:t>_______</w:t>
            </w:r>
          </w:p>
          <w:p w14:paraId="530453BF" w14:textId="77777777" w:rsidR="00901DB2" w:rsidRPr="00DB6108" w:rsidRDefault="00901DB2" w:rsidP="00DB6108">
            <w:pPr>
              <w:ind w:right="144"/>
              <w:rPr>
                <w:rFonts w:ascii="Georgia" w:hAnsi="Georgia"/>
              </w:rPr>
            </w:pPr>
            <w:r w:rsidRPr="00DB6108">
              <w:rPr>
                <w:rFonts w:ascii="Georgia" w:hAnsi="Georgia"/>
              </w:rPr>
              <w:t>I notice…</w:t>
            </w:r>
          </w:p>
          <w:p w14:paraId="680D98A8" w14:textId="77777777" w:rsidR="00901DB2" w:rsidRPr="00DB1136" w:rsidRDefault="00901DB2" w:rsidP="00DB1136">
            <w:pPr>
              <w:spacing w:before="120" w:after="120"/>
              <w:ind w:left="360" w:right="144"/>
              <w:rPr>
                <w:rFonts w:ascii="Georgia" w:hAnsi="Georgia"/>
              </w:rPr>
            </w:pPr>
          </w:p>
          <w:p w14:paraId="6CA64FCD" w14:textId="29E9D82B" w:rsidR="00901DB2" w:rsidRPr="00DB1136" w:rsidRDefault="00DB1136" w:rsidP="00DB1136">
            <w:pPr>
              <w:spacing w:before="120" w:after="120"/>
              <w:ind w:right="144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I wonder…</w:t>
            </w:r>
          </w:p>
          <w:p w14:paraId="43506575" w14:textId="77777777" w:rsidR="00901DB2" w:rsidRPr="00DB1136" w:rsidRDefault="00901DB2" w:rsidP="00DB1136">
            <w:pPr>
              <w:spacing w:before="120" w:after="120"/>
              <w:ind w:left="360" w:right="144"/>
              <w:rPr>
                <w:rFonts w:ascii="Georgia" w:hAnsi="Georgia"/>
              </w:rPr>
            </w:pPr>
          </w:p>
          <w:p w14:paraId="7E510840" w14:textId="77777777" w:rsidR="005A5A4F" w:rsidRPr="00DB6108" w:rsidRDefault="005A5A4F" w:rsidP="005A5A4F">
            <w:pPr>
              <w:ind w:right="144"/>
              <w:rPr>
                <w:rFonts w:ascii="Georgia" w:hAnsi="Georgia"/>
              </w:rPr>
            </w:pPr>
            <w:r w:rsidRPr="00DB6108">
              <w:rPr>
                <w:rFonts w:ascii="Georgia" w:hAnsi="Georgia"/>
              </w:rPr>
              <w:t>______________</w:t>
            </w:r>
            <w:r>
              <w:rPr>
                <w:rFonts w:ascii="Georgia" w:hAnsi="Georgia"/>
              </w:rPr>
              <w:t>_________</w:t>
            </w:r>
            <w:r w:rsidRPr="00DB6108">
              <w:rPr>
                <w:rFonts w:ascii="Georgia" w:hAnsi="Georgia"/>
              </w:rPr>
              <w:t>_______</w:t>
            </w:r>
          </w:p>
          <w:p w14:paraId="05B67BC9" w14:textId="77777777" w:rsidR="00901DB2" w:rsidRPr="00DB6108" w:rsidRDefault="00901DB2" w:rsidP="00DB6108">
            <w:pPr>
              <w:ind w:right="144"/>
              <w:rPr>
                <w:rFonts w:ascii="Georgia" w:hAnsi="Georgia"/>
              </w:rPr>
            </w:pPr>
            <w:r w:rsidRPr="00DB6108">
              <w:rPr>
                <w:rFonts w:ascii="Georgia" w:hAnsi="Georgia"/>
              </w:rPr>
              <w:t>I notice…</w:t>
            </w:r>
          </w:p>
          <w:p w14:paraId="44B77D4D" w14:textId="77777777" w:rsidR="00901DB2" w:rsidRPr="00DB1136" w:rsidRDefault="00901DB2" w:rsidP="00DB1136">
            <w:pPr>
              <w:spacing w:before="120" w:after="120"/>
              <w:ind w:left="360" w:right="144"/>
              <w:rPr>
                <w:rFonts w:ascii="Georgia" w:hAnsi="Georgia"/>
              </w:rPr>
            </w:pPr>
          </w:p>
          <w:p w14:paraId="3DDDD2B6" w14:textId="2D1E5768" w:rsidR="00901DB2" w:rsidRPr="00DB1136" w:rsidRDefault="00DB1136" w:rsidP="001D589C">
            <w:pPr>
              <w:spacing w:before="120" w:after="120"/>
              <w:ind w:right="144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I wonder…</w:t>
            </w:r>
          </w:p>
          <w:p w14:paraId="01E96FBB" w14:textId="77777777" w:rsidR="005A5A4F" w:rsidRPr="00DB6108" w:rsidRDefault="005A5A4F" w:rsidP="005A5A4F">
            <w:pPr>
              <w:ind w:right="144"/>
              <w:rPr>
                <w:rFonts w:ascii="Georgia" w:hAnsi="Georgia"/>
              </w:rPr>
            </w:pPr>
            <w:r w:rsidRPr="00DB6108">
              <w:rPr>
                <w:rFonts w:ascii="Georgia" w:hAnsi="Georgia"/>
              </w:rPr>
              <w:t>______________</w:t>
            </w:r>
            <w:r>
              <w:rPr>
                <w:rFonts w:ascii="Georgia" w:hAnsi="Georgia"/>
              </w:rPr>
              <w:t>_________</w:t>
            </w:r>
            <w:r w:rsidRPr="00DB6108">
              <w:rPr>
                <w:rFonts w:ascii="Georgia" w:hAnsi="Georgia"/>
              </w:rPr>
              <w:t>_______</w:t>
            </w:r>
          </w:p>
          <w:p w14:paraId="737003B7" w14:textId="77777777" w:rsidR="00901DB2" w:rsidRPr="00DB6108" w:rsidRDefault="00901DB2" w:rsidP="00DB6108">
            <w:pPr>
              <w:ind w:right="144"/>
              <w:rPr>
                <w:rFonts w:ascii="Georgia" w:hAnsi="Georgia"/>
              </w:rPr>
            </w:pPr>
            <w:r w:rsidRPr="00DB6108">
              <w:rPr>
                <w:rFonts w:ascii="Georgia" w:hAnsi="Georgia"/>
              </w:rPr>
              <w:t>I notice…</w:t>
            </w:r>
          </w:p>
          <w:p w14:paraId="2B4B78D2" w14:textId="77777777" w:rsidR="00901DB2" w:rsidRPr="00DB1136" w:rsidRDefault="00901DB2" w:rsidP="00DB1136">
            <w:pPr>
              <w:spacing w:before="120" w:after="120"/>
              <w:ind w:left="360" w:right="144"/>
              <w:rPr>
                <w:rFonts w:ascii="Georgia" w:hAnsi="Georgia"/>
              </w:rPr>
            </w:pPr>
          </w:p>
          <w:p w14:paraId="0966EC14" w14:textId="3B955A3C" w:rsidR="00901DB2" w:rsidRPr="00DB1136" w:rsidRDefault="00DB1136" w:rsidP="00DB1136">
            <w:pPr>
              <w:spacing w:before="120" w:after="120"/>
              <w:ind w:right="144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I wonder…</w:t>
            </w:r>
          </w:p>
          <w:p w14:paraId="4C7B824C" w14:textId="77777777" w:rsidR="00901DB2" w:rsidRPr="00DB1136" w:rsidRDefault="00901DB2" w:rsidP="00DB1136">
            <w:pPr>
              <w:spacing w:before="120" w:after="120"/>
              <w:ind w:left="360" w:right="144"/>
              <w:rPr>
                <w:rFonts w:ascii="Georgia" w:hAnsi="Georgia"/>
              </w:rPr>
            </w:pPr>
          </w:p>
          <w:p w14:paraId="39427EF1" w14:textId="77777777" w:rsidR="005A5A4F" w:rsidRPr="00DB6108" w:rsidRDefault="005A5A4F" w:rsidP="005A5A4F">
            <w:pPr>
              <w:ind w:right="144"/>
              <w:rPr>
                <w:rFonts w:ascii="Georgia" w:hAnsi="Georgia"/>
              </w:rPr>
            </w:pPr>
            <w:r w:rsidRPr="00DB6108">
              <w:rPr>
                <w:rFonts w:ascii="Georgia" w:hAnsi="Georgia"/>
              </w:rPr>
              <w:t>______________</w:t>
            </w:r>
            <w:r>
              <w:rPr>
                <w:rFonts w:ascii="Georgia" w:hAnsi="Georgia"/>
              </w:rPr>
              <w:t>_________</w:t>
            </w:r>
            <w:r w:rsidRPr="00DB6108">
              <w:rPr>
                <w:rFonts w:ascii="Georgia" w:hAnsi="Georgia"/>
              </w:rPr>
              <w:t>_______</w:t>
            </w:r>
          </w:p>
          <w:p w14:paraId="72BD2416" w14:textId="77777777" w:rsidR="00D55696" w:rsidRDefault="00901DB2" w:rsidP="00DB6108">
            <w:pPr>
              <w:ind w:right="144"/>
              <w:rPr>
                <w:rFonts w:ascii="Georgia" w:hAnsi="Georgia"/>
              </w:rPr>
            </w:pPr>
            <w:r w:rsidRPr="00DB6108">
              <w:rPr>
                <w:rFonts w:ascii="Georgia" w:hAnsi="Georgia"/>
              </w:rPr>
              <w:t>I notice…</w:t>
            </w:r>
            <w:r w:rsidR="00DB1136">
              <w:rPr>
                <w:rFonts w:ascii="Georgia" w:hAnsi="Georgia"/>
              </w:rPr>
              <w:t xml:space="preserve">.      </w:t>
            </w:r>
          </w:p>
          <w:p w14:paraId="6AE3B1D7" w14:textId="727E4F82" w:rsidR="00E25C33" w:rsidRDefault="00DB1136" w:rsidP="00DB6108">
            <w:pPr>
              <w:ind w:right="144"/>
              <w:rPr>
                <w:rFonts w:ascii="Georgia" w:hAnsi="Georgia"/>
              </w:rPr>
            </w:pPr>
            <w:r>
              <w:rPr>
                <w:rFonts w:ascii="Georgia" w:hAnsi="Georgia"/>
              </w:rPr>
              <w:t xml:space="preserve">                 </w:t>
            </w:r>
          </w:p>
          <w:p w14:paraId="470CBB84" w14:textId="3C2A84A2" w:rsidR="00901DB2" w:rsidRPr="00DB6108" w:rsidRDefault="00DB1136" w:rsidP="00DB6108">
            <w:pPr>
              <w:ind w:right="144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I wonder…</w:t>
            </w:r>
          </w:p>
          <w:p w14:paraId="4E829A3C" w14:textId="77777777" w:rsidR="00901DB2" w:rsidRPr="00DB1136" w:rsidRDefault="00901DB2" w:rsidP="00DB1136">
            <w:pPr>
              <w:spacing w:before="120" w:after="120"/>
              <w:ind w:left="360" w:right="144"/>
              <w:rPr>
                <w:rFonts w:ascii="Georgia" w:hAnsi="Georgia"/>
              </w:rPr>
            </w:pPr>
          </w:p>
          <w:p w14:paraId="0363BD20" w14:textId="77777777" w:rsidR="00901DB2" w:rsidRPr="00DB6108" w:rsidRDefault="00901DB2" w:rsidP="00DB6108">
            <w:pPr>
              <w:pStyle w:val="ListParagraph"/>
              <w:numPr>
                <w:ilvl w:val="0"/>
                <w:numId w:val="3"/>
              </w:numPr>
              <w:spacing w:before="120" w:after="120"/>
              <w:ind w:right="144"/>
              <w:rPr>
                <w:rFonts w:ascii="Georgia" w:hAnsi="Georgia"/>
                <w:sz w:val="20"/>
                <w:szCs w:val="20"/>
              </w:rPr>
            </w:pPr>
          </w:p>
          <w:p w14:paraId="245B397C" w14:textId="77777777" w:rsidR="00901DB2" w:rsidRPr="004A4A47" w:rsidRDefault="00901DB2" w:rsidP="004A4A47">
            <w:pPr>
              <w:pStyle w:val="ListParagraph"/>
              <w:numPr>
                <w:ilvl w:val="0"/>
                <w:numId w:val="3"/>
              </w:numPr>
              <w:spacing w:before="120" w:after="120"/>
              <w:ind w:right="144"/>
              <w:rPr>
                <w:rFonts w:ascii="Georgia" w:hAnsi="Georgia"/>
                <w:sz w:val="20"/>
                <w:szCs w:val="20"/>
              </w:rPr>
            </w:pPr>
          </w:p>
          <w:p w14:paraId="5AB9211D" w14:textId="77777777" w:rsidR="00901DB2" w:rsidRPr="00DB6108" w:rsidRDefault="00901DB2" w:rsidP="00DB6108">
            <w:pPr>
              <w:spacing w:after="160" w:line="259" w:lineRule="auto"/>
              <w:rPr>
                <w:sz w:val="16"/>
                <w:szCs w:val="16"/>
              </w:rPr>
            </w:pPr>
          </w:p>
        </w:tc>
        <w:tc>
          <w:tcPr>
            <w:tcW w:w="585" w:type="dxa"/>
            <w:vAlign w:val="bottom"/>
          </w:tcPr>
          <w:p w14:paraId="0B3831ED" w14:textId="77777777" w:rsidR="00901DB2" w:rsidRPr="00DB6108" w:rsidRDefault="00901DB2" w:rsidP="00DB6108">
            <w:pPr>
              <w:spacing w:after="160" w:line="259" w:lineRule="auto"/>
              <w:rPr>
                <w:sz w:val="16"/>
                <w:szCs w:val="16"/>
              </w:rPr>
            </w:pPr>
          </w:p>
        </w:tc>
        <w:tc>
          <w:tcPr>
            <w:tcW w:w="4246" w:type="dxa"/>
          </w:tcPr>
          <w:p w14:paraId="05E00327" w14:textId="0EB5F64F" w:rsidR="00627D34" w:rsidRDefault="00627D34" w:rsidP="00DB6108">
            <w:pPr>
              <w:spacing w:after="160" w:line="259" w:lineRule="auto"/>
              <w:rPr>
                <w:sz w:val="16"/>
                <w:szCs w:val="16"/>
              </w:rPr>
            </w:pPr>
          </w:p>
          <w:p w14:paraId="24DFAB50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47521017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5EFCAD8D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38D3ECCC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14ACF91D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3182610B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152F5BF6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574797FB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0735E567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71E63211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68B86C74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6BC84CAF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7A85DB8F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7B43AED9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4A574366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6C92F3A6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20663DED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12C391B5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2DB2D208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160D16A3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5D194748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34668E76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466F899B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2CF4AE77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4171E6DF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6DAE7716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0F71E2AC" w14:textId="77777777" w:rsidR="00627D34" w:rsidRPr="00627D34" w:rsidRDefault="00627D34" w:rsidP="00627D34">
            <w:pPr>
              <w:rPr>
                <w:sz w:val="16"/>
                <w:szCs w:val="16"/>
              </w:rPr>
            </w:pPr>
          </w:p>
          <w:p w14:paraId="180CA295" w14:textId="77777777" w:rsidR="00901DB2" w:rsidRDefault="00627D34" w:rsidP="00627D34">
            <w:pPr>
              <w:tabs>
                <w:tab w:val="left" w:pos="260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ab/>
            </w:r>
          </w:p>
          <w:p w14:paraId="75B6DB22" w14:textId="5AE8CDF8" w:rsidR="00627D34" w:rsidRPr="00627D34" w:rsidRDefault="00627D34" w:rsidP="00627D34">
            <w:pPr>
              <w:tabs>
                <w:tab w:val="left" w:pos="2606"/>
              </w:tabs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 xml:space="preserve">                   </w:t>
            </w:r>
            <w:bookmarkStart w:id="0" w:name="_GoBack"/>
            <w:bookmarkEnd w:id="0"/>
            <w:r>
              <w:rPr>
                <w:sz w:val="16"/>
                <w:szCs w:val="16"/>
              </w:rPr>
              <w:t xml:space="preserve"> © 2019 Ashley Taplin </w:t>
            </w:r>
            <w:proofErr w:type="spellStart"/>
            <w:r>
              <w:rPr>
                <w:sz w:val="16"/>
                <w:szCs w:val="16"/>
              </w:rPr>
              <w:t>Taplin’sTeaching</w:t>
            </w:r>
            <w:r>
              <w:rPr>
                <w:sz w:val="16"/>
                <w:szCs w:val="16"/>
                <w:vertAlign w:val="superscript"/>
              </w:rPr>
              <w:t>TM</w:t>
            </w:r>
            <w:proofErr w:type="spellEnd"/>
          </w:p>
        </w:tc>
      </w:tr>
    </w:tbl>
    <w:p w14:paraId="6F8BCF5E" w14:textId="0CEF6AE9" w:rsidR="00901DB2" w:rsidRDefault="00C87568">
      <w:pPr>
        <w:pStyle w:val="NoSpacing"/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B7FE3B4" wp14:editId="4733F1DD">
                <wp:simplePos x="0" y="0"/>
                <wp:positionH relativeFrom="column">
                  <wp:posOffset>6383384</wp:posOffset>
                </wp:positionH>
                <wp:positionV relativeFrom="paragraph">
                  <wp:posOffset>-217714</wp:posOffset>
                </wp:positionV>
                <wp:extent cx="2677886" cy="292735"/>
                <wp:effectExtent l="12700" t="12700" r="14605" b="12065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7886" cy="29273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8C5EE3" w14:textId="77777777" w:rsidR="004A4A47" w:rsidRPr="004A4A47" w:rsidRDefault="004A4A47" w:rsidP="004A4A4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4A4A47">
                              <w:rPr>
                                <w:b/>
                              </w:rPr>
                              <w:t>QUADRILATERALS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7FE3B4" id="_x0000_t202" coordsize="21600,21600" o:spt="202" path="m,l,21600r21600,l21600,xe">
                <v:stroke joinstyle="miter"/>
                <v:path gradientshapeok="t" o:connecttype="rect"/>
              </v:shapetype>
              <v:shape id="Text Box 38" o:spid="_x0000_s1026" type="#_x0000_t202" style="position:absolute;margin-left:502.65pt;margin-top:-17.15pt;width:210.85pt;height:23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" fillcolor="#e4e3e2 [3214]" strokeweight="1.5pt">
                <v:textbox>
                  <w:txbxContent>
                    <w:p w14:paraId="2C8C5EE3" w14:textId="77777777" w:rsidR="004A4A47" w:rsidRPr="004A4A47" w:rsidRDefault="004A4A47" w:rsidP="004A4A47">
                      <w:pPr>
                        <w:jc w:val="center"/>
                        <w:rPr>
                          <w:b/>
                        </w:rPr>
                      </w:pPr>
                      <w:r w:rsidRPr="004A4A47">
                        <w:rPr>
                          <w:b/>
                        </w:rPr>
                        <w:t>QUADRILATERALS</w:t>
                      </w:r>
                    </w:p>
                  </w:txbxContent>
                </v:textbox>
              </v:shape>
            </w:pict>
          </mc:Fallback>
        </mc:AlternateContent>
      </w:r>
      <w:r w:rsidR="00F43DB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1172CC2" wp14:editId="632B7C14">
                <wp:simplePos x="0" y="0"/>
                <wp:positionH relativeFrom="column">
                  <wp:posOffset>9061269</wp:posOffset>
                </wp:positionH>
                <wp:positionV relativeFrom="paragraph">
                  <wp:posOffset>0</wp:posOffset>
                </wp:positionV>
                <wp:extent cx="363855" cy="1136650"/>
                <wp:effectExtent l="12700" t="12700" r="17145" b="1905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855" cy="113665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487A1E" w14:textId="77777777" w:rsidR="00901DB2" w:rsidRPr="00DB1136" w:rsidRDefault="00901DB2" w:rsidP="00901DB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DB1136">
                              <w:rPr>
                                <w:b/>
                              </w:rPr>
                              <w:t>Parallelogram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172CC2" id="Text Box 16" o:spid="_x0000_s1027" type="#_x0000_t202" style="position:absolute;margin-left:713.5pt;margin-top:0;width:28.65pt;height:89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" fillcolor="#e4e3e2 [3214]" strokeweight="1.5pt">
                <v:textbox style="layout-flow:vertical-ideographic">
                  <w:txbxContent>
                    <w:p w14:paraId="43487A1E" w14:textId="77777777" w:rsidR="00901DB2" w:rsidRPr="00DB1136" w:rsidRDefault="00901DB2" w:rsidP="00901DB2">
                      <w:pPr>
                        <w:jc w:val="center"/>
                        <w:rPr>
                          <w:b/>
                        </w:rPr>
                      </w:pPr>
                      <w:r w:rsidRPr="00DB1136">
                        <w:rPr>
                          <w:b/>
                        </w:rPr>
                        <w:t>Parallelogram</w:t>
                      </w:r>
                    </w:p>
                  </w:txbxContent>
                </v:textbox>
              </v:shape>
            </w:pict>
          </mc:Fallback>
        </mc:AlternateContent>
      </w:r>
      <w:r w:rsidR="00F43DB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3DA97018" wp14:editId="4B26219F">
                <wp:simplePos x="0" y="0"/>
                <wp:positionH relativeFrom="column">
                  <wp:posOffset>6383202</wp:posOffset>
                </wp:positionH>
                <wp:positionV relativeFrom="paragraph">
                  <wp:posOffset>363</wp:posOffset>
                </wp:positionV>
                <wp:extent cx="2818402" cy="1136650"/>
                <wp:effectExtent l="12700" t="12700" r="13970" b="19050"/>
                <wp:wrapNone/>
                <wp:docPr id="14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818402" cy="1136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2EB3B2" w14:textId="77777777" w:rsidR="00DB1136" w:rsidRDefault="00DB1136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2C16C860" w14:textId="387C85C6" w:rsidR="00901DB2" w:rsidRPr="00901DB2" w:rsidRDefault="00901DB2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901D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1.  __________________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  <w:t xml:space="preserve">4. </w:t>
                            </w:r>
                            <w:r w:rsidRPr="00901D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__________________</w:t>
                            </w:r>
                          </w:p>
                          <w:p w14:paraId="0111C7A5" w14:textId="1CC1ECB6" w:rsidR="00901DB2" w:rsidRPr="00901DB2" w:rsidRDefault="00901DB2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901D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2.  __________________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  <w:t xml:space="preserve">5. </w:t>
                            </w:r>
                            <w:r w:rsidRPr="00901D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__________________</w:t>
                            </w:r>
                          </w:p>
                          <w:p w14:paraId="2224C455" w14:textId="3639DC2C" w:rsidR="00901DB2" w:rsidRPr="00901DB2" w:rsidRDefault="00901DB2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901D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3.  __________</w:t>
                            </w:r>
                            <w:r w:rsidR="00596CC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______________________</w:t>
                            </w:r>
                            <w:r w:rsidRPr="00901D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__________</w:t>
                            </w:r>
                          </w:p>
                          <w:p w14:paraId="778CBDFA" w14:textId="77777777" w:rsidR="00901DB2" w:rsidRPr="00901DB2" w:rsidRDefault="00901DB2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A97018" id="Text Box 12" o:spid="_x0000_s1028" type="#_x0000_t202" style="position:absolute;margin-left:502.6pt;margin-top:.05pt;width:221.9pt;height:89.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" strokeweight="1.75pt">
                <v:path arrowok="t"/>
                <v:textbox>
                  <w:txbxContent>
                    <w:p w14:paraId="1A2EB3B2" w14:textId="77777777" w:rsidR="00DB1136" w:rsidRDefault="00DB1136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2C16C860" w14:textId="387C85C6" w:rsidR="00901DB2" w:rsidRPr="00901DB2" w:rsidRDefault="00901DB2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901DB2">
                        <w:rPr>
                          <w:rFonts w:ascii="Arial" w:hAnsi="Arial" w:cs="Arial"/>
                          <w:sz w:val="16"/>
                          <w:szCs w:val="16"/>
                        </w:rPr>
                        <w:t>1.  __________________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  <w:t xml:space="preserve">4. </w:t>
                      </w:r>
                      <w:r w:rsidRPr="00901DB2">
                        <w:rPr>
                          <w:rFonts w:ascii="Arial" w:hAnsi="Arial" w:cs="Arial"/>
                          <w:sz w:val="16"/>
                          <w:szCs w:val="16"/>
                        </w:rPr>
                        <w:t>__________________</w:t>
                      </w:r>
                    </w:p>
                    <w:p w14:paraId="0111C7A5" w14:textId="1CC1ECB6" w:rsidR="00901DB2" w:rsidRPr="00901DB2" w:rsidRDefault="00901DB2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901DB2">
                        <w:rPr>
                          <w:rFonts w:ascii="Arial" w:hAnsi="Arial" w:cs="Arial"/>
                          <w:sz w:val="16"/>
                          <w:szCs w:val="16"/>
                        </w:rPr>
                        <w:t>2.  __________________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  <w:t xml:space="preserve">5. </w:t>
                      </w:r>
                      <w:r w:rsidRPr="00901DB2">
                        <w:rPr>
                          <w:rFonts w:ascii="Arial" w:hAnsi="Arial" w:cs="Arial"/>
                          <w:sz w:val="16"/>
                          <w:szCs w:val="16"/>
                        </w:rPr>
                        <w:t>__________________</w:t>
                      </w:r>
                    </w:p>
                    <w:p w14:paraId="2224C455" w14:textId="3639DC2C" w:rsidR="00901DB2" w:rsidRPr="00901DB2" w:rsidRDefault="00901DB2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901DB2">
                        <w:rPr>
                          <w:rFonts w:ascii="Arial" w:hAnsi="Arial" w:cs="Arial"/>
                          <w:sz w:val="16"/>
                          <w:szCs w:val="16"/>
                        </w:rPr>
                        <w:t>3.  __________</w:t>
                      </w:r>
                      <w:r w:rsidR="00596CC3">
                        <w:rPr>
                          <w:rFonts w:ascii="Arial" w:hAnsi="Arial" w:cs="Arial"/>
                          <w:sz w:val="16"/>
                          <w:szCs w:val="16"/>
                        </w:rPr>
                        <w:t>______________________</w:t>
                      </w:r>
                      <w:r w:rsidRPr="00901DB2">
                        <w:rPr>
                          <w:rFonts w:ascii="Arial" w:hAnsi="Arial" w:cs="Arial"/>
                          <w:sz w:val="16"/>
                          <w:szCs w:val="16"/>
                        </w:rPr>
                        <w:t>__________</w:t>
                      </w:r>
                    </w:p>
                    <w:p w14:paraId="778CBDFA" w14:textId="77777777" w:rsidR="00901DB2" w:rsidRPr="00901DB2" w:rsidRDefault="00901DB2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19F36C4" w14:textId="43A5C8DD" w:rsidR="00901DB2" w:rsidRPr="00901DB2" w:rsidRDefault="00BC122B" w:rsidP="00BC122B">
      <w:pPr>
        <w:tabs>
          <w:tab w:val="left" w:pos="4189"/>
        </w:tabs>
      </w:pPr>
      <w:r>
        <w:tab/>
      </w:r>
    </w:p>
    <w:p w14:paraId="3404F384" w14:textId="77777777" w:rsidR="00901DB2" w:rsidRDefault="00901DB2" w:rsidP="00901DB2"/>
    <w:p w14:paraId="3CFEE186" w14:textId="0E4E30FE" w:rsidR="007A051A" w:rsidRPr="00901DB2" w:rsidRDefault="00087554" w:rsidP="00BC122B">
      <w:pPr>
        <w:tabs>
          <w:tab w:val="left" w:pos="753"/>
          <w:tab w:val="center" w:pos="2854"/>
        </w:tabs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65CE3F1" wp14:editId="6B70034C">
                <wp:simplePos x="0" y="0"/>
                <wp:positionH relativeFrom="column">
                  <wp:posOffset>9060815</wp:posOffset>
                </wp:positionH>
                <wp:positionV relativeFrom="paragraph">
                  <wp:posOffset>1781085</wp:posOffset>
                </wp:positionV>
                <wp:extent cx="330200" cy="954405"/>
                <wp:effectExtent l="12700" t="12700" r="12700" b="1079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200" cy="95440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70F8CB" w14:textId="77777777" w:rsidR="00901DB2" w:rsidRPr="00DB1136" w:rsidRDefault="00901DB2" w:rsidP="00901DB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DB1136">
                              <w:rPr>
                                <w:b/>
                              </w:rPr>
                              <w:t>Rhombus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5CE3F1" id="Text Box 23" o:spid="_x0000_s1029" type="#_x0000_t202" style="position:absolute;margin-left:713.45pt;margin-top:140.25pt;width:26pt;height:75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" fillcolor="#e4e3e2 [3214]" strokeweight="1.5pt">
                <v:textbox style="layout-flow:vertical-ideographic">
                  <w:txbxContent>
                    <w:p w14:paraId="4B70F8CB" w14:textId="77777777" w:rsidR="00901DB2" w:rsidRPr="00DB1136" w:rsidRDefault="00901DB2" w:rsidP="00901DB2">
                      <w:pPr>
                        <w:jc w:val="center"/>
                        <w:rPr>
                          <w:b/>
                        </w:rPr>
                      </w:pPr>
                      <w:r w:rsidRPr="00DB1136">
                        <w:rPr>
                          <w:b/>
                        </w:rPr>
                        <w:t>Rhombus</w:t>
                      </w:r>
                    </w:p>
                  </w:txbxContent>
                </v:textbox>
              </v:shape>
            </w:pict>
          </mc:Fallback>
        </mc:AlternateContent>
      </w:r>
      <w:r w:rsidR="00C87568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1F9CB322" wp14:editId="4FBA2D7B">
                <wp:simplePos x="0" y="0"/>
                <wp:positionH relativeFrom="column">
                  <wp:posOffset>6388100</wp:posOffset>
                </wp:positionH>
                <wp:positionV relativeFrom="paragraph">
                  <wp:posOffset>5340985</wp:posOffset>
                </wp:positionV>
                <wp:extent cx="2727325" cy="914400"/>
                <wp:effectExtent l="12700" t="12700" r="15875" b="12700"/>
                <wp:wrapNone/>
                <wp:docPr id="2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72732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5DC2C3" w14:textId="77777777" w:rsidR="001D589C" w:rsidRDefault="001D589C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630693FB" w14:textId="03A43A50" w:rsidR="00901DB2" w:rsidRDefault="00901DB2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901D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1.  ____________________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  <w:t xml:space="preserve">3.  </w:t>
                            </w:r>
                            <w:r w:rsidRPr="00901D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_________________</w:t>
                            </w:r>
                          </w:p>
                          <w:p w14:paraId="0E67F21B" w14:textId="77777777" w:rsidR="00901DB2" w:rsidRPr="00901DB2" w:rsidRDefault="00901DB2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2.  </w:t>
                            </w:r>
                            <w:r w:rsidRPr="00901D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____________________</w:t>
                            </w:r>
                          </w:p>
                          <w:p w14:paraId="44BFBB31" w14:textId="77777777" w:rsidR="00901DB2" w:rsidRPr="00901DB2" w:rsidRDefault="00901DB2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9CB322" id="_x0000_s1030" type="#_x0000_t202" style="position:absolute;margin-left:503pt;margin-top:420.55pt;width:214.75pt;height:1in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" strokeweight="1.5pt">
                <v:path arrowok="t"/>
                <v:textbox>
                  <w:txbxContent>
                    <w:p w14:paraId="4E5DC2C3" w14:textId="77777777" w:rsidR="001D589C" w:rsidRDefault="001D589C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630693FB" w14:textId="03A43A50" w:rsidR="00901DB2" w:rsidRDefault="00901DB2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901DB2">
                        <w:rPr>
                          <w:rFonts w:ascii="Arial" w:hAnsi="Arial" w:cs="Arial"/>
                          <w:sz w:val="16"/>
                          <w:szCs w:val="16"/>
                        </w:rPr>
                        <w:t>1.  ____________________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  <w:t xml:space="preserve">3.  </w:t>
                      </w:r>
                      <w:r w:rsidRPr="00901DB2">
                        <w:rPr>
                          <w:rFonts w:ascii="Arial" w:hAnsi="Arial" w:cs="Arial"/>
                          <w:sz w:val="16"/>
                          <w:szCs w:val="16"/>
                        </w:rPr>
                        <w:t>_________________</w:t>
                      </w:r>
                    </w:p>
                    <w:p w14:paraId="0E67F21B" w14:textId="77777777" w:rsidR="00901DB2" w:rsidRPr="00901DB2" w:rsidRDefault="00901DB2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2.  </w:t>
                      </w:r>
                      <w:r w:rsidRPr="00901DB2">
                        <w:rPr>
                          <w:rFonts w:ascii="Arial" w:hAnsi="Arial" w:cs="Arial"/>
                          <w:sz w:val="16"/>
                          <w:szCs w:val="16"/>
                        </w:rPr>
                        <w:t>____________________</w:t>
                      </w:r>
                    </w:p>
                    <w:p w14:paraId="44BFBB31" w14:textId="77777777" w:rsidR="00901DB2" w:rsidRPr="00901DB2" w:rsidRDefault="00901DB2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="00C87568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23C402E3" wp14:editId="23384FD7">
                <wp:simplePos x="0" y="0"/>
                <wp:positionH relativeFrom="column">
                  <wp:posOffset>6390005</wp:posOffset>
                </wp:positionH>
                <wp:positionV relativeFrom="paragraph">
                  <wp:posOffset>4123055</wp:posOffset>
                </wp:positionV>
                <wp:extent cx="2710180" cy="892175"/>
                <wp:effectExtent l="12700" t="12700" r="7620" b="9525"/>
                <wp:wrapNone/>
                <wp:docPr id="2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710180" cy="89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DB6AE6" w14:textId="77777777" w:rsidR="001D589C" w:rsidRDefault="001D589C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7E7F380E" w14:textId="3B5AA9C0" w:rsidR="00901DB2" w:rsidRDefault="00901DB2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901D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1.  ____________________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  <w:t xml:space="preserve">3.  </w:t>
                            </w:r>
                            <w:r w:rsidRPr="00901D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_______________</w:t>
                            </w:r>
                          </w:p>
                          <w:p w14:paraId="7196727C" w14:textId="77777777" w:rsidR="00901DB2" w:rsidRPr="00901DB2" w:rsidRDefault="00901DB2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2.  </w:t>
                            </w:r>
                            <w:r w:rsidRPr="00901D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____________________</w:t>
                            </w:r>
                          </w:p>
                          <w:p w14:paraId="33B2F390" w14:textId="77777777" w:rsidR="00901DB2" w:rsidRPr="00901DB2" w:rsidRDefault="00901DB2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C402E3" id="_x0000_s1031" type="#_x0000_t202" style="position:absolute;margin-left:503.15pt;margin-top:324.65pt;width:213.4pt;height:70.25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" strokeweight="1.5pt">
                <v:path arrowok="t"/>
                <v:textbox>
                  <w:txbxContent>
                    <w:p w14:paraId="37DB6AE6" w14:textId="77777777" w:rsidR="001D589C" w:rsidRDefault="001D589C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7E7F380E" w14:textId="3B5AA9C0" w:rsidR="00901DB2" w:rsidRDefault="00901DB2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901DB2">
                        <w:rPr>
                          <w:rFonts w:ascii="Arial" w:hAnsi="Arial" w:cs="Arial"/>
                          <w:sz w:val="16"/>
                          <w:szCs w:val="16"/>
                        </w:rPr>
                        <w:t>1.  ____________________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  <w:t xml:space="preserve">3.  </w:t>
                      </w:r>
                      <w:r w:rsidRPr="00901DB2">
                        <w:rPr>
                          <w:rFonts w:ascii="Arial" w:hAnsi="Arial" w:cs="Arial"/>
                          <w:sz w:val="16"/>
                          <w:szCs w:val="16"/>
                        </w:rPr>
                        <w:t>_______________</w:t>
                      </w:r>
                    </w:p>
                    <w:p w14:paraId="7196727C" w14:textId="77777777" w:rsidR="00901DB2" w:rsidRPr="00901DB2" w:rsidRDefault="00901DB2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2.  </w:t>
                      </w:r>
                      <w:r w:rsidRPr="00901DB2">
                        <w:rPr>
                          <w:rFonts w:ascii="Arial" w:hAnsi="Arial" w:cs="Arial"/>
                          <w:sz w:val="16"/>
                          <w:szCs w:val="16"/>
                        </w:rPr>
                        <w:t>____________________</w:t>
                      </w:r>
                    </w:p>
                    <w:p w14:paraId="33B2F390" w14:textId="77777777" w:rsidR="00901DB2" w:rsidRPr="00901DB2" w:rsidRDefault="00901DB2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="00C87568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3761A64B" wp14:editId="4EDE3ACD">
                <wp:simplePos x="0" y="0"/>
                <wp:positionH relativeFrom="column">
                  <wp:posOffset>6397625</wp:posOffset>
                </wp:positionH>
                <wp:positionV relativeFrom="paragraph">
                  <wp:posOffset>3054985</wp:posOffset>
                </wp:positionV>
                <wp:extent cx="2710180" cy="826770"/>
                <wp:effectExtent l="12700" t="12700" r="7620" b="11430"/>
                <wp:wrapNone/>
                <wp:docPr id="19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710180" cy="826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C4A187" w14:textId="77777777" w:rsidR="00DB1136" w:rsidRDefault="00DB1136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11AB8F0E" w14:textId="4743398D" w:rsidR="00901DB2" w:rsidRPr="00901DB2" w:rsidRDefault="00901DB2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901D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1.  ____________________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  <w:t xml:space="preserve">2.  </w:t>
                            </w:r>
                            <w:r w:rsidRPr="00901D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_________________</w:t>
                            </w:r>
                          </w:p>
                          <w:p w14:paraId="7D9BC241" w14:textId="77777777" w:rsidR="00901DB2" w:rsidRPr="00901DB2" w:rsidRDefault="00901DB2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61A64B" id="_x0000_s1032" type="#_x0000_t202" style="position:absolute;margin-left:503.75pt;margin-top:240.55pt;width:213.4pt;height:65.1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" strokeweight="1.5pt">
                <v:path arrowok="t"/>
                <v:textbox>
                  <w:txbxContent>
                    <w:p w14:paraId="5AC4A187" w14:textId="77777777" w:rsidR="00DB1136" w:rsidRDefault="00DB1136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11AB8F0E" w14:textId="4743398D" w:rsidR="00901DB2" w:rsidRPr="00901DB2" w:rsidRDefault="00901DB2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901DB2">
                        <w:rPr>
                          <w:rFonts w:ascii="Arial" w:hAnsi="Arial" w:cs="Arial"/>
                          <w:sz w:val="16"/>
                          <w:szCs w:val="16"/>
                        </w:rPr>
                        <w:t>1.  ____________________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  <w:t xml:space="preserve">2.  </w:t>
                      </w:r>
                      <w:r w:rsidRPr="00901DB2">
                        <w:rPr>
                          <w:rFonts w:ascii="Arial" w:hAnsi="Arial" w:cs="Arial"/>
                          <w:sz w:val="16"/>
                          <w:szCs w:val="16"/>
                        </w:rPr>
                        <w:t>_________________</w:t>
                      </w:r>
                    </w:p>
                    <w:p w14:paraId="7D9BC241" w14:textId="77777777" w:rsidR="00901DB2" w:rsidRPr="00901DB2" w:rsidRDefault="00901DB2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="00F43DB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2224275" wp14:editId="7C66CE27">
                <wp:simplePos x="0" y="0"/>
                <wp:positionH relativeFrom="column">
                  <wp:posOffset>9061269</wp:posOffset>
                </wp:positionH>
                <wp:positionV relativeFrom="paragraph">
                  <wp:posOffset>5341257</wp:posOffset>
                </wp:positionV>
                <wp:extent cx="330200" cy="914400"/>
                <wp:effectExtent l="12700" t="12700" r="12700" b="1270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200" cy="9144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6EFE20" w14:textId="77777777" w:rsidR="00901DB2" w:rsidRPr="00DB1136" w:rsidRDefault="00901DB2" w:rsidP="00901DB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DB1136">
                              <w:rPr>
                                <w:b/>
                              </w:rPr>
                              <w:t>Kite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224275" id="Text Box 26" o:spid="_x0000_s1033" type="#_x0000_t202" style="position:absolute;margin-left:713.5pt;margin-top:420.55pt;width:26pt;height:1in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" fillcolor="#e4e3e2 [3214]" strokeweight="1.5pt">
                <v:textbox style="layout-flow:vertical-ideographic">
                  <w:txbxContent>
                    <w:p w14:paraId="5D6EFE20" w14:textId="77777777" w:rsidR="00901DB2" w:rsidRPr="00DB1136" w:rsidRDefault="00901DB2" w:rsidP="00901DB2">
                      <w:pPr>
                        <w:jc w:val="center"/>
                        <w:rPr>
                          <w:b/>
                        </w:rPr>
                      </w:pPr>
                      <w:r w:rsidRPr="00DB1136">
                        <w:rPr>
                          <w:b/>
                        </w:rPr>
                        <w:t>Kite</w:t>
                      </w:r>
                    </w:p>
                  </w:txbxContent>
                </v:textbox>
              </v:shape>
            </w:pict>
          </mc:Fallback>
        </mc:AlternateContent>
      </w:r>
      <w:r w:rsidR="00F43DB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893219A" wp14:editId="72C32B7C">
                <wp:simplePos x="0" y="0"/>
                <wp:positionH relativeFrom="column">
                  <wp:posOffset>8974183</wp:posOffset>
                </wp:positionH>
                <wp:positionV relativeFrom="paragraph">
                  <wp:posOffset>4122057</wp:posOffset>
                </wp:positionV>
                <wp:extent cx="450941" cy="892175"/>
                <wp:effectExtent l="12700" t="12700" r="19050" b="952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941" cy="8921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AB6C41" w14:textId="77777777" w:rsidR="00901DB2" w:rsidRPr="00DB1136" w:rsidRDefault="00901DB2" w:rsidP="00901DB2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DB1136">
                              <w:rPr>
                                <w:b/>
                                <w:sz w:val="16"/>
                                <w:szCs w:val="16"/>
                              </w:rPr>
                              <w:t>Isosceles Trapezoid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3219A" id="Text Box 25" o:spid="_x0000_s1034" type="#_x0000_t202" style="position:absolute;margin-left:706.65pt;margin-top:324.55pt;width:35.5pt;height:70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" fillcolor="#e4e3e2 [3214]" strokeweight="1.5pt">
                <v:textbox style="layout-flow:vertical-ideographic">
                  <w:txbxContent>
                    <w:p w14:paraId="35AB6C41" w14:textId="77777777" w:rsidR="00901DB2" w:rsidRPr="00DB1136" w:rsidRDefault="00901DB2" w:rsidP="00901DB2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DB1136">
                        <w:rPr>
                          <w:b/>
                          <w:sz w:val="16"/>
                          <w:szCs w:val="16"/>
                        </w:rPr>
                        <w:t>Isosceles Trapezoid</w:t>
                      </w:r>
                    </w:p>
                  </w:txbxContent>
                </v:textbox>
              </v:shape>
            </w:pict>
          </mc:Fallback>
        </mc:AlternateContent>
      </w:r>
      <w:r w:rsidR="00F43DB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5D6691B" wp14:editId="153B5959">
                <wp:simplePos x="0" y="0"/>
                <wp:positionH relativeFrom="column">
                  <wp:posOffset>9061269</wp:posOffset>
                </wp:positionH>
                <wp:positionV relativeFrom="paragraph">
                  <wp:posOffset>616857</wp:posOffset>
                </wp:positionV>
                <wp:extent cx="363855" cy="876935"/>
                <wp:effectExtent l="12700" t="12700" r="17145" b="1206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855" cy="87693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D52B44" w14:textId="77777777" w:rsidR="00901DB2" w:rsidRPr="00DB1136" w:rsidRDefault="00901DB2" w:rsidP="00901DB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DB1136">
                              <w:rPr>
                                <w:b/>
                              </w:rPr>
                              <w:t>Rectangle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D6691B" id="Text Box 17" o:spid="_x0000_s1035" type="#_x0000_t202" style="position:absolute;margin-left:713.5pt;margin-top:48.55pt;width:28.65pt;height:69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" fillcolor="#e4e3e2 [3214]" strokeweight="1.5pt">
                <v:textbox style="layout-flow:vertical-ideographic">
                  <w:txbxContent>
                    <w:p w14:paraId="2ED52B44" w14:textId="77777777" w:rsidR="00901DB2" w:rsidRPr="00DB1136" w:rsidRDefault="00901DB2" w:rsidP="00901DB2">
                      <w:pPr>
                        <w:jc w:val="center"/>
                        <w:rPr>
                          <w:b/>
                        </w:rPr>
                      </w:pPr>
                      <w:r w:rsidRPr="00DB1136">
                        <w:rPr>
                          <w:b/>
                        </w:rPr>
                        <w:t>Rectangle</w:t>
                      </w:r>
                    </w:p>
                  </w:txbxContent>
                </v:textbox>
              </v:shape>
            </w:pict>
          </mc:Fallback>
        </mc:AlternateContent>
      </w:r>
      <w:r w:rsidR="00F43DB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0A7D37C" wp14:editId="0B3FBA0E">
                <wp:simplePos x="0" y="0"/>
                <wp:positionH relativeFrom="column">
                  <wp:posOffset>9061270</wp:posOffset>
                </wp:positionH>
                <wp:positionV relativeFrom="paragraph">
                  <wp:posOffset>3055257</wp:posOffset>
                </wp:positionV>
                <wp:extent cx="330200" cy="826770"/>
                <wp:effectExtent l="12700" t="12700" r="12700" b="1143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200" cy="82677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F4479E" w14:textId="77777777" w:rsidR="00901DB2" w:rsidRPr="00DB1136" w:rsidRDefault="00901DB2" w:rsidP="00901DB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DB1136">
                              <w:rPr>
                                <w:b/>
                              </w:rPr>
                              <w:t>Square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A7D37C" id="Text Box 24" o:spid="_x0000_s1036" type="#_x0000_t202" style="position:absolute;margin-left:713.5pt;margin-top:240.55pt;width:26pt;height:65.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" fillcolor="#e4e3e2 [3214]" strokeweight="1.5pt">
                <v:textbox style="layout-flow:vertical-ideographic">
                  <w:txbxContent>
                    <w:p w14:paraId="11F4479E" w14:textId="77777777" w:rsidR="00901DB2" w:rsidRPr="00DB1136" w:rsidRDefault="00901DB2" w:rsidP="00901DB2">
                      <w:pPr>
                        <w:jc w:val="center"/>
                        <w:rPr>
                          <w:b/>
                        </w:rPr>
                      </w:pPr>
                      <w:r w:rsidRPr="00DB1136">
                        <w:rPr>
                          <w:b/>
                        </w:rPr>
                        <w:t>Square</w:t>
                      </w:r>
                    </w:p>
                  </w:txbxContent>
                </v:textbox>
              </v:shape>
            </w:pict>
          </mc:Fallback>
        </mc:AlternateContent>
      </w:r>
      <w:r w:rsidR="00F43DB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749061DC" wp14:editId="0E7F50E1">
                <wp:simplePos x="0" y="0"/>
                <wp:positionH relativeFrom="column">
                  <wp:posOffset>6363517</wp:posOffset>
                </wp:positionH>
                <wp:positionV relativeFrom="paragraph">
                  <wp:posOffset>1786436</wp:posOffset>
                </wp:positionV>
                <wp:extent cx="2710180" cy="954405"/>
                <wp:effectExtent l="12700" t="12700" r="7620" b="10795"/>
                <wp:wrapNone/>
                <wp:docPr id="1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710180" cy="954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AA1F15" w14:textId="77777777" w:rsidR="00DB1136" w:rsidRDefault="00DB1136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2FE22927" w14:textId="38506378" w:rsidR="00901DB2" w:rsidRPr="00901DB2" w:rsidRDefault="00901DB2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901D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1.  ____________________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 w:rsidRPr="00901D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3.  ________________</w:t>
                            </w:r>
                          </w:p>
                          <w:p w14:paraId="12518075" w14:textId="15ECCBBA" w:rsidR="00901DB2" w:rsidRPr="00901DB2" w:rsidRDefault="00901DB2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901D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2.  ____________________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  <w:t>4</w:t>
                            </w:r>
                            <w:r w:rsidRPr="00901D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. _________________</w:t>
                            </w:r>
                          </w:p>
                          <w:p w14:paraId="5BB9C053" w14:textId="77777777" w:rsidR="00901DB2" w:rsidRPr="00901DB2" w:rsidRDefault="00901DB2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0014165C" w14:textId="77777777" w:rsidR="00901DB2" w:rsidRPr="00901DB2" w:rsidRDefault="00901DB2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9061DC" id="_x0000_s1037" type="#_x0000_t202" style="position:absolute;margin-left:501.05pt;margin-top:140.65pt;width:213.4pt;height:75.15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" strokeweight="1.5pt">
                <v:path arrowok="t"/>
                <v:textbox>
                  <w:txbxContent>
                    <w:p w14:paraId="54AA1F15" w14:textId="77777777" w:rsidR="00DB1136" w:rsidRDefault="00DB1136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2FE22927" w14:textId="38506378" w:rsidR="00901DB2" w:rsidRPr="00901DB2" w:rsidRDefault="00901DB2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901DB2">
                        <w:rPr>
                          <w:rFonts w:ascii="Arial" w:hAnsi="Arial" w:cs="Arial"/>
                          <w:sz w:val="16"/>
                          <w:szCs w:val="16"/>
                        </w:rPr>
                        <w:t>1.  ____________________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 w:rsidRPr="00901DB2">
                        <w:rPr>
                          <w:rFonts w:ascii="Arial" w:hAnsi="Arial" w:cs="Arial"/>
                          <w:sz w:val="16"/>
                          <w:szCs w:val="16"/>
                        </w:rPr>
                        <w:t>3.  ________________</w:t>
                      </w:r>
                    </w:p>
                    <w:p w14:paraId="12518075" w14:textId="15ECCBBA" w:rsidR="00901DB2" w:rsidRPr="00901DB2" w:rsidRDefault="00901DB2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901DB2">
                        <w:rPr>
                          <w:rFonts w:ascii="Arial" w:hAnsi="Arial" w:cs="Arial"/>
                          <w:sz w:val="16"/>
                          <w:szCs w:val="16"/>
                        </w:rPr>
                        <w:t>2.  ____________________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  <w:t>4</w:t>
                      </w:r>
                      <w:r w:rsidRPr="00901DB2">
                        <w:rPr>
                          <w:rFonts w:ascii="Arial" w:hAnsi="Arial" w:cs="Arial"/>
                          <w:sz w:val="16"/>
                          <w:szCs w:val="16"/>
                        </w:rPr>
                        <w:t>. _________________</w:t>
                      </w:r>
                    </w:p>
                    <w:p w14:paraId="5BB9C053" w14:textId="77777777" w:rsidR="00901DB2" w:rsidRPr="00901DB2" w:rsidRDefault="00901DB2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0014165C" w14:textId="77777777" w:rsidR="00901DB2" w:rsidRPr="00901DB2" w:rsidRDefault="00901DB2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43DB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786921B" wp14:editId="5FE35D21">
                <wp:simplePos x="0" y="0"/>
                <wp:positionH relativeFrom="column">
                  <wp:posOffset>6364152</wp:posOffset>
                </wp:positionH>
                <wp:positionV relativeFrom="paragraph">
                  <wp:posOffset>616585</wp:posOffset>
                </wp:positionV>
                <wp:extent cx="2710588" cy="876935"/>
                <wp:effectExtent l="12700" t="12700" r="7620" b="12065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710588" cy="876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3B1784" w14:textId="77777777" w:rsidR="00DB1136" w:rsidRDefault="00DB1136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172BA16A" w14:textId="78AAF296" w:rsidR="00901DB2" w:rsidRPr="00901DB2" w:rsidRDefault="00901DB2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901D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1.  ____________________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 w:rsidR="00DB1136" w:rsidRPr="00901D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3.  _________________</w:t>
                            </w:r>
                          </w:p>
                          <w:p w14:paraId="7FDC24D0" w14:textId="77777777" w:rsidR="00901DB2" w:rsidRPr="00901DB2" w:rsidRDefault="00901DB2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901D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2.  ____________________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  <w:t xml:space="preserve"> </w:t>
                            </w:r>
                          </w:p>
                          <w:p w14:paraId="4F1DF2B6" w14:textId="77777777" w:rsidR="00901DB2" w:rsidRPr="00901DB2" w:rsidRDefault="00901DB2" w:rsidP="00901D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86921B" id="_x0000_s1038" type="#_x0000_t202" style="position:absolute;margin-left:501.1pt;margin-top:48.55pt;width:213.45pt;height:69.0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" strokeweight="1.5pt">
                <v:path arrowok="t"/>
                <v:textbox>
                  <w:txbxContent>
                    <w:p w14:paraId="3B3B1784" w14:textId="77777777" w:rsidR="00DB1136" w:rsidRDefault="00DB1136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172BA16A" w14:textId="78AAF296" w:rsidR="00901DB2" w:rsidRPr="00901DB2" w:rsidRDefault="00901DB2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901DB2">
                        <w:rPr>
                          <w:rFonts w:ascii="Arial" w:hAnsi="Arial" w:cs="Arial"/>
                          <w:sz w:val="16"/>
                          <w:szCs w:val="16"/>
                        </w:rPr>
                        <w:t>1.  ____________________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 w:rsidR="00DB1136" w:rsidRPr="00901DB2">
                        <w:rPr>
                          <w:rFonts w:ascii="Arial" w:hAnsi="Arial" w:cs="Arial"/>
                          <w:sz w:val="16"/>
                          <w:szCs w:val="16"/>
                        </w:rPr>
                        <w:t>3.  _________________</w:t>
                      </w:r>
                    </w:p>
                    <w:p w14:paraId="7FDC24D0" w14:textId="77777777" w:rsidR="00901DB2" w:rsidRPr="00901DB2" w:rsidRDefault="00901DB2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901DB2">
                        <w:rPr>
                          <w:rFonts w:ascii="Arial" w:hAnsi="Arial" w:cs="Arial"/>
                          <w:sz w:val="16"/>
                          <w:szCs w:val="16"/>
                        </w:rPr>
                        <w:t>2.  ____________________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  <w:t xml:space="preserve"> </w:t>
                      </w:r>
                    </w:p>
                    <w:p w14:paraId="4F1DF2B6" w14:textId="77777777" w:rsidR="00901DB2" w:rsidRPr="00901DB2" w:rsidRDefault="00901DB2" w:rsidP="00901DB2">
                      <w:pPr>
                        <w:spacing w:line="36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C122B">
        <w:tab/>
      </w:r>
      <w:r w:rsidR="00BC122B">
        <w:tab/>
      </w:r>
    </w:p>
    <w:tbl>
      <w:tblPr>
        <w:tblpPr w:leftFromText="180" w:rightFromText="180" w:horzAnchor="page" w:tblpX="1" w:tblpY="-425"/>
        <w:tblW w:w="1588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Brochure Layout - Inside"/>
      </w:tblPr>
      <w:tblGrid>
        <w:gridCol w:w="4700"/>
        <w:gridCol w:w="4700"/>
        <w:gridCol w:w="648"/>
        <w:gridCol w:w="648"/>
        <w:gridCol w:w="972"/>
        <w:gridCol w:w="4213"/>
      </w:tblGrid>
      <w:tr w:rsidR="00C76DE2" w14:paraId="049E16B4" w14:textId="77777777" w:rsidTr="00DB1136">
        <w:trPr>
          <w:trHeight w:hRule="exact" w:val="9781"/>
        </w:trPr>
        <w:tc>
          <w:tcPr>
            <w:tcW w:w="4700" w:type="dxa"/>
          </w:tcPr>
          <w:p w14:paraId="191EB1F7" w14:textId="55A9761B" w:rsidR="00C76DE2" w:rsidRPr="000271C1" w:rsidRDefault="000766D3" w:rsidP="008D628E">
            <w:pPr>
              <w:jc w:val="center"/>
              <w:rPr>
                <w:rFonts w:ascii="Georgia" w:hAnsi="Georgia"/>
              </w:rPr>
            </w:pPr>
            <w:r>
              <w:rPr>
                <w:rFonts w:ascii="Arial" w:hAnsi="Arial" w:cs="Arial"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30FEE382" wp14:editId="5E31445A">
                      <wp:simplePos x="0" y="0"/>
                      <wp:positionH relativeFrom="column">
                        <wp:posOffset>594042</wp:posOffset>
                      </wp:positionH>
                      <wp:positionV relativeFrom="paragraph">
                        <wp:posOffset>132398</wp:posOffset>
                      </wp:positionV>
                      <wp:extent cx="363855" cy="937260"/>
                      <wp:effectExtent l="18098" t="7302" r="9842" b="9843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363855" cy="9372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32CAE56" w14:textId="77777777" w:rsidR="000766D3" w:rsidRPr="00DB1136" w:rsidRDefault="000766D3" w:rsidP="000766D3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DB1136">
                                    <w:rPr>
                                      <w:b/>
                                    </w:rPr>
                                    <w:t>Parallelogram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0FEE382" id="Text Box 4" o:spid="_x0000_s1039" type="#_x0000_t202" style="position:absolute;left:0;text-align:left;margin-left:46.75pt;margin-top:10.45pt;width:28.65pt;height:73.8pt;rotation:-90;z-index:251707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" fillcolor="#e4e3e2 [3214]" strokeweight="1.5pt">
                      <v:textbox style="layout-flow:vertical-ideographic">
                        <w:txbxContent>
                          <w:p w14:paraId="432CAE56" w14:textId="77777777" w:rsidR="000766D3" w:rsidRPr="00DB1136" w:rsidRDefault="000766D3" w:rsidP="000766D3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DB1136">
                              <w:rPr>
                                <w:b/>
                              </w:rPr>
                              <w:t>Parallelogram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98176" behindDoc="1" locked="0" layoutInCell="1" allowOverlap="1" wp14:anchorId="5DEA086C" wp14:editId="236C4A1F">
                  <wp:simplePos x="0" y="0"/>
                  <wp:positionH relativeFrom="column">
                    <wp:posOffset>1359535</wp:posOffset>
                  </wp:positionH>
                  <wp:positionV relativeFrom="paragraph">
                    <wp:posOffset>148590</wp:posOffset>
                  </wp:positionV>
                  <wp:extent cx="1537335" cy="1056640"/>
                  <wp:effectExtent l="0" t="0" r="0" b="0"/>
                  <wp:wrapTight wrapText="bothSides">
                    <wp:wrapPolygon edited="0">
                      <wp:start x="0" y="0"/>
                      <wp:lineTo x="0" y="21288"/>
                      <wp:lineTo x="21413" y="21288"/>
                      <wp:lineTo x="21413" y="0"/>
                      <wp:lineTo x="0" y="0"/>
                    </wp:wrapPolygon>
                  </wp:wrapTight>
                  <wp:docPr id="30" name="Picture 30" descr="/var/folders/0m/dx2lyfl50r7g1kb6qr68gv8m0000gp/T/com.microsoft.Word/Content.MSO/35B45A03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/var/folders/0m/dx2lyfl50r7g1kb6qr68gv8m0000gp/T/com.microsoft.Word/Content.MSO/35B45A03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7335" cy="1056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99E13DE" w14:textId="491B7DD5" w:rsidR="00C76DE2" w:rsidRDefault="00C76DE2" w:rsidP="008D628E">
            <w:pPr>
              <w:rPr>
                <w:rFonts w:ascii="Georgia" w:hAnsi="Georgia"/>
              </w:rPr>
            </w:pPr>
          </w:p>
          <w:p w14:paraId="506CFBE5" w14:textId="584A10E8" w:rsidR="00C76DE2" w:rsidRDefault="00C76DE2" w:rsidP="008D628E">
            <w:pPr>
              <w:pStyle w:val="ListParagraph"/>
              <w:rPr>
                <w:rFonts w:ascii="Georgia" w:hAnsi="Georgia"/>
                <w:sz w:val="36"/>
                <w:szCs w:val="36"/>
              </w:rPr>
            </w:pPr>
          </w:p>
          <w:p w14:paraId="00086EA4" w14:textId="63BEDA7A" w:rsidR="00C76DE2" w:rsidRPr="000F0413" w:rsidRDefault="00C76DE2" w:rsidP="008D628E"/>
          <w:p w14:paraId="5E893303" w14:textId="0528C7F9" w:rsidR="00C76DE2" w:rsidRPr="000F0413" w:rsidRDefault="00C76DE2" w:rsidP="008D628E"/>
          <w:p w14:paraId="5076E517" w14:textId="66BB988E" w:rsidR="00C76DE2" w:rsidRPr="000F0413" w:rsidRDefault="00320A55" w:rsidP="008D628E"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208E9D6C" wp14:editId="1B77D368">
                      <wp:simplePos x="0" y="0"/>
                      <wp:positionH relativeFrom="column">
                        <wp:posOffset>593725</wp:posOffset>
                      </wp:positionH>
                      <wp:positionV relativeFrom="paragraph">
                        <wp:posOffset>167640</wp:posOffset>
                      </wp:positionV>
                      <wp:extent cx="363855" cy="937260"/>
                      <wp:effectExtent l="18098" t="7302" r="9842" b="9843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363855" cy="9372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9168D2D" w14:textId="77777777" w:rsidR="000766D3" w:rsidRPr="00DB1136" w:rsidRDefault="000766D3" w:rsidP="000766D3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DB1136">
                                    <w:rPr>
                                      <w:b/>
                                    </w:rPr>
                                    <w:t>Rectangle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08E9D6C" id="Text Box 5" o:spid="_x0000_s1040" type="#_x0000_t202" style="position:absolute;margin-left:46.75pt;margin-top:13.2pt;width:28.65pt;height:73.8pt;rotation:-90;z-index:251709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" fillcolor="#e4e3e2 [3214]" strokeweight="1.5pt">
                      <v:textbox style="layout-flow:vertical-ideographic">
                        <w:txbxContent>
                          <w:p w14:paraId="09168D2D" w14:textId="77777777" w:rsidR="000766D3" w:rsidRPr="00DB1136" w:rsidRDefault="000766D3" w:rsidP="000766D3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DB1136">
                              <w:rPr>
                                <w:b/>
                              </w:rPr>
                              <w:t>Rectangle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C3F7327" w14:textId="45D8711A" w:rsidR="00C76DE2" w:rsidRPr="000F0413" w:rsidRDefault="00320A55" w:rsidP="008D628E">
            <w:r>
              <w:rPr>
                <w:noProof/>
              </w:rPr>
              <w:drawing>
                <wp:anchor distT="0" distB="0" distL="114300" distR="114300" simplePos="0" relativeHeight="251699200" behindDoc="1" locked="0" layoutInCell="1" allowOverlap="1" wp14:anchorId="438B55B1" wp14:editId="2A7900E9">
                  <wp:simplePos x="0" y="0"/>
                  <wp:positionH relativeFrom="column">
                    <wp:posOffset>1531620</wp:posOffset>
                  </wp:positionH>
                  <wp:positionV relativeFrom="paragraph">
                    <wp:posOffset>50165</wp:posOffset>
                  </wp:positionV>
                  <wp:extent cx="1141730" cy="662940"/>
                  <wp:effectExtent l="0" t="0" r="1270" b="0"/>
                  <wp:wrapTight wrapText="bothSides">
                    <wp:wrapPolygon edited="0">
                      <wp:start x="0" y="0"/>
                      <wp:lineTo x="0" y="21103"/>
                      <wp:lineTo x="21384" y="21103"/>
                      <wp:lineTo x="21384" y="0"/>
                      <wp:lineTo x="0" y="0"/>
                    </wp:wrapPolygon>
                  </wp:wrapTight>
                  <wp:docPr id="31" name="Picture 31" descr="/var/folders/0m/dx2lyfl50r7g1kb6qr68gv8m0000gp/T/com.microsoft.Word/Content.MSO/3A29E609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/var/folders/0m/dx2lyfl50r7g1kb6qr68gv8m0000gp/T/com.microsoft.Word/Content.MSO/3A29E609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1730" cy="66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9318A2B" w14:textId="6147C759" w:rsidR="00C76DE2" w:rsidRDefault="000766D3" w:rsidP="008D628E"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4D4A0A79" wp14:editId="35B4D555">
                      <wp:simplePos x="0" y="0"/>
                      <wp:positionH relativeFrom="column">
                        <wp:posOffset>593725</wp:posOffset>
                      </wp:positionH>
                      <wp:positionV relativeFrom="paragraph">
                        <wp:posOffset>830897</wp:posOffset>
                      </wp:positionV>
                      <wp:extent cx="351350" cy="937260"/>
                      <wp:effectExtent l="11748" t="13652" r="16192" b="16193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351350" cy="9372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741469E" w14:textId="77777777" w:rsidR="000766D3" w:rsidRPr="00DB1136" w:rsidRDefault="000766D3" w:rsidP="000766D3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DB1136">
                                    <w:rPr>
                                      <w:b/>
                                    </w:rPr>
                                    <w:t>Rhombus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D4A0A79" id="Text Box 6" o:spid="_x0000_s1041" type="#_x0000_t202" style="position:absolute;margin-left:46.75pt;margin-top:65.4pt;width:27.65pt;height:73.8pt;rotation:-90;z-index:251711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" fillcolor="#e4e3e2 [3214]" strokeweight="1.5pt">
                      <v:textbox style="layout-flow:vertical-ideographic">
                        <w:txbxContent>
                          <w:p w14:paraId="0741469E" w14:textId="77777777" w:rsidR="000766D3" w:rsidRPr="00DB1136" w:rsidRDefault="000766D3" w:rsidP="000766D3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DB1136">
                              <w:rPr>
                                <w:b/>
                              </w:rPr>
                              <w:t>Rhombus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703296" behindDoc="1" locked="0" layoutInCell="1" allowOverlap="1" wp14:anchorId="20E0DE19" wp14:editId="64182529">
                  <wp:simplePos x="0" y="0"/>
                  <wp:positionH relativeFrom="column">
                    <wp:posOffset>1356995</wp:posOffset>
                  </wp:positionH>
                  <wp:positionV relativeFrom="paragraph">
                    <wp:posOffset>899795</wp:posOffset>
                  </wp:positionV>
                  <wp:extent cx="1319530" cy="943610"/>
                  <wp:effectExtent l="0" t="0" r="1270" b="0"/>
                  <wp:wrapTight wrapText="bothSides">
                    <wp:wrapPolygon edited="0">
                      <wp:start x="0" y="0"/>
                      <wp:lineTo x="0" y="21222"/>
                      <wp:lineTo x="21413" y="21222"/>
                      <wp:lineTo x="21413" y="0"/>
                      <wp:lineTo x="0" y="0"/>
                    </wp:wrapPolygon>
                  </wp:wrapTight>
                  <wp:docPr id="37" name="Picture 37" descr="/var/folders/0m/dx2lyfl50r7g1kb6qr68gv8m0000gp/T/com.microsoft.Word/Content.MSO/76D1CD5D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/var/folders/0m/dx2lyfl50r7g1kb6qr68gv8m0000gp/T/com.microsoft.Word/Content.MSO/76D1CD5D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9530" cy="943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C8E55C8" w14:textId="77806AFF" w:rsidR="00C76DE2" w:rsidRPr="000F0413" w:rsidRDefault="00B16CDB" w:rsidP="008D628E">
            <w:r>
              <w:rPr>
                <w:noProof/>
              </w:rPr>
              <w:drawing>
                <wp:anchor distT="0" distB="0" distL="114300" distR="114300" simplePos="0" relativeHeight="251705344" behindDoc="1" locked="0" layoutInCell="1" allowOverlap="1" wp14:anchorId="7125BC94" wp14:editId="4D15498E">
                  <wp:simplePos x="0" y="0"/>
                  <wp:positionH relativeFrom="column">
                    <wp:posOffset>1531620</wp:posOffset>
                  </wp:positionH>
                  <wp:positionV relativeFrom="paragraph">
                    <wp:posOffset>1842770</wp:posOffset>
                  </wp:positionV>
                  <wp:extent cx="822960" cy="822960"/>
                  <wp:effectExtent l="0" t="0" r="2540" b="2540"/>
                  <wp:wrapTight wrapText="bothSides">
                    <wp:wrapPolygon edited="0">
                      <wp:start x="0" y="0"/>
                      <wp:lineTo x="0" y="21333"/>
                      <wp:lineTo x="21333" y="21333"/>
                      <wp:lineTo x="21333" y="0"/>
                      <wp:lineTo x="0" y="0"/>
                    </wp:wrapPolygon>
                  </wp:wrapTight>
                  <wp:docPr id="3" name="Picture 3" descr="/var/folders/0m/dx2lyfl50r7g1kb6qr68gv8m0000gp/T/com.microsoft.Word/Content.MSO/3E6A2227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/var/folders/0m/dx2lyfl50r7g1kb6qr68gv8m0000gp/T/com.microsoft.Word/Content.MSO/3E6A2227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66704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3659E752" wp14:editId="191AF982">
                      <wp:simplePos x="0" y="0"/>
                      <wp:positionH relativeFrom="column">
                        <wp:posOffset>542290</wp:posOffset>
                      </wp:positionH>
                      <wp:positionV relativeFrom="paragraph">
                        <wp:posOffset>2974975</wp:posOffset>
                      </wp:positionV>
                      <wp:extent cx="457200" cy="937260"/>
                      <wp:effectExtent l="13970" t="11430" r="13970" b="13970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457200" cy="9372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CC1B8F1" w14:textId="77777777" w:rsidR="001D589C" w:rsidRPr="00DB1136" w:rsidRDefault="001D589C" w:rsidP="001D589C">
                                  <w:pPr>
                                    <w:jc w:val="center"/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DB1136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Isosceles Trapezoid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659E752" id="Text Box 8" o:spid="_x0000_s1042" type="#_x0000_t202" style="position:absolute;margin-left:42.7pt;margin-top:234.25pt;width:36pt;height:73.8pt;rotation:-90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" fillcolor="#e4e3e2 [3214]" strokeweight="1.5pt">
                      <v:textbox style="layout-flow:vertical-ideographic">
                        <w:txbxContent>
                          <w:p w14:paraId="1CC1B8F1" w14:textId="77777777" w:rsidR="001D589C" w:rsidRPr="00DB1136" w:rsidRDefault="001D589C" w:rsidP="001D589C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DB1136">
                              <w:rPr>
                                <w:b/>
                                <w:sz w:val="16"/>
                                <w:szCs w:val="16"/>
                              </w:rPr>
                              <w:t>Isosceles Trapezoid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66704">
              <w:rPr>
                <w:noProof/>
              </w:rPr>
              <w:drawing>
                <wp:anchor distT="0" distB="0" distL="114300" distR="114300" simplePos="0" relativeHeight="251701248" behindDoc="1" locked="0" layoutInCell="1" allowOverlap="1" wp14:anchorId="3E98CAD1" wp14:editId="40E77CD1">
                  <wp:simplePos x="0" y="0"/>
                  <wp:positionH relativeFrom="column">
                    <wp:posOffset>1366520</wp:posOffset>
                  </wp:positionH>
                  <wp:positionV relativeFrom="paragraph">
                    <wp:posOffset>3128011</wp:posOffset>
                  </wp:positionV>
                  <wp:extent cx="1316355" cy="701040"/>
                  <wp:effectExtent l="0" t="0" r="4445" b="0"/>
                  <wp:wrapTight wrapText="bothSides">
                    <wp:wrapPolygon edited="0">
                      <wp:start x="0" y="0"/>
                      <wp:lineTo x="0" y="21130"/>
                      <wp:lineTo x="21465" y="21130"/>
                      <wp:lineTo x="21465" y="0"/>
                      <wp:lineTo x="0" y="0"/>
                    </wp:wrapPolygon>
                  </wp:wrapTight>
                  <wp:docPr id="34" name="Picture 34" descr="/var/folders/0m/dx2lyfl50r7g1kb6qr68gv8m0000gp/T/com.microsoft.Word/Content.MSO/7E4F43BB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/var/folders/0m/dx2lyfl50r7g1kb6qr68gv8m0000gp/T/com.microsoft.Word/Content.MSO/7E4F43BB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6355" cy="701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66704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441A5842" wp14:editId="2EB815DF">
                      <wp:simplePos x="0" y="0"/>
                      <wp:positionH relativeFrom="column">
                        <wp:posOffset>604520</wp:posOffset>
                      </wp:positionH>
                      <wp:positionV relativeFrom="paragraph">
                        <wp:posOffset>1697990</wp:posOffset>
                      </wp:positionV>
                      <wp:extent cx="351350" cy="937260"/>
                      <wp:effectExtent l="11748" t="13652" r="16192" b="16193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351350" cy="9372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D1F36F4" w14:textId="77777777" w:rsidR="000766D3" w:rsidRPr="00DB1136" w:rsidRDefault="000766D3" w:rsidP="000766D3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DB1136">
                                    <w:rPr>
                                      <w:b/>
                                    </w:rPr>
                                    <w:t>Square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41A5842" id="Text Box 7" o:spid="_x0000_s1043" type="#_x0000_t202" style="position:absolute;margin-left:47.6pt;margin-top:133.7pt;width:27.65pt;height:73.8pt;rotation:-90;z-index:251713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" fillcolor="#e4e3e2 [3214]" strokeweight="1.5pt">
                      <v:textbox style="layout-flow:vertical-ideographic">
                        <w:txbxContent>
                          <w:p w14:paraId="2D1F36F4" w14:textId="77777777" w:rsidR="000766D3" w:rsidRPr="00DB1136" w:rsidRDefault="000766D3" w:rsidP="000766D3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DB1136">
                              <w:rPr>
                                <w:b/>
                              </w:rPr>
                              <w:t>Square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700" w:type="dxa"/>
          </w:tcPr>
          <w:p w14:paraId="2B7DC268" w14:textId="25E115C4" w:rsidR="00C76DE2" w:rsidRDefault="00232294" w:rsidP="00232294">
            <w:pPr>
              <w:tabs>
                <w:tab w:val="left" w:pos="3312"/>
              </w:tabs>
              <w:spacing w:after="160" w:line="259" w:lineRule="auto"/>
            </w:pPr>
            <w:r>
              <w:tab/>
            </w:r>
          </w:p>
        </w:tc>
        <w:tc>
          <w:tcPr>
            <w:tcW w:w="648" w:type="dxa"/>
          </w:tcPr>
          <w:p w14:paraId="1297E73A" w14:textId="77777777" w:rsidR="00C76DE2" w:rsidRDefault="00C76DE2" w:rsidP="008D628E">
            <w:pPr>
              <w:spacing w:after="160" w:line="259" w:lineRule="auto"/>
            </w:pPr>
          </w:p>
        </w:tc>
        <w:tc>
          <w:tcPr>
            <w:tcW w:w="648" w:type="dxa"/>
          </w:tcPr>
          <w:p w14:paraId="688E4E92" w14:textId="77777777" w:rsidR="00C76DE2" w:rsidRDefault="00C76DE2" w:rsidP="008D628E">
            <w:pPr>
              <w:spacing w:after="160" w:line="259" w:lineRule="auto"/>
            </w:pPr>
          </w:p>
        </w:tc>
        <w:tc>
          <w:tcPr>
            <w:tcW w:w="972" w:type="dxa"/>
          </w:tcPr>
          <w:p w14:paraId="36692137" w14:textId="77777777" w:rsidR="00C76DE2" w:rsidRDefault="00C76DE2" w:rsidP="008D628E">
            <w:pPr>
              <w:spacing w:after="160" w:line="259" w:lineRule="auto"/>
            </w:pPr>
          </w:p>
        </w:tc>
        <w:tc>
          <w:tcPr>
            <w:tcW w:w="4213" w:type="dxa"/>
          </w:tcPr>
          <w:p w14:paraId="0830B0B6" w14:textId="77777777" w:rsidR="00C76DE2" w:rsidRDefault="00232294" w:rsidP="00232294">
            <w:pPr>
              <w:spacing w:after="160" w:line="259" w:lineRule="auto"/>
              <w:jc w:val="center"/>
              <w:rPr>
                <w:b/>
                <w:sz w:val="24"/>
                <w:szCs w:val="24"/>
                <w:u w:val="single"/>
              </w:rPr>
            </w:pPr>
            <w:r w:rsidRPr="00232294">
              <w:rPr>
                <w:b/>
                <w:sz w:val="24"/>
                <w:szCs w:val="24"/>
                <w:u w:val="single"/>
              </w:rPr>
              <w:t>EXAMPLES</w:t>
            </w:r>
          </w:p>
          <w:p w14:paraId="7A2BFD37" w14:textId="6446ABF6" w:rsidR="00232294" w:rsidRPr="00232294" w:rsidRDefault="00232294" w:rsidP="00232294">
            <w:pPr>
              <w:spacing w:after="160" w:line="259" w:lineRule="auto"/>
              <w:jc w:val="center"/>
              <w:rPr>
                <w:b/>
                <w:sz w:val="16"/>
                <w:szCs w:val="16"/>
              </w:rPr>
            </w:pPr>
            <w:r w:rsidRPr="00232294">
              <w:rPr>
                <w:b/>
                <w:sz w:val="16"/>
                <w:szCs w:val="16"/>
              </w:rPr>
              <w:t>REFER TO THE PROPERTIES ON THE FRONT</w:t>
            </w:r>
          </w:p>
        </w:tc>
      </w:tr>
    </w:tbl>
    <w:p w14:paraId="7145443B" w14:textId="6ABE04C7" w:rsidR="00DB1136" w:rsidRDefault="001D589C">
      <w:pPr>
        <w:pStyle w:val="NoSpacing"/>
      </w:pPr>
      <w:r>
        <w:rPr>
          <w:noProof/>
        </w:rPr>
        <w:drawing>
          <wp:anchor distT="0" distB="0" distL="114300" distR="114300" simplePos="0" relativeHeight="251704320" behindDoc="1" locked="0" layoutInCell="1" allowOverlap="1" wp14:anchorId="5B799460" wp14:editId="683C00FA">
            <wp:simplePos x="0" y="0"/>
            <wp:positionH relativeFrom="column">
              <wp:posOffset>1324610</wp:posOffset>
            </wp:positionH>
            <wp:positionV relativeFrom="paragraph">
              <wp:posOffset>5830570</wp:posOffset>
            </wp:positionV>
            <wp:extent cx="866140" cy="1531620"/>
            <wp:effectExtent l="0" t="2540" r="0" b="0"/>
            <wp:wrapTight wrapText="bothSides">
              <wp:wrapPolygon edited="0">
                <wp:start x="-63" y="21564"/>
                <wp:lineTo x="21157" y="21564"/>
                <wp:lineTo x="21157" y="251"/>
                <wp:lineTo x="-63" y="251"/>
                <wp:lineTo x="-63" y="21564"/>
              </wp:wrapPolygon>
            </wp:wrapTight>
            <wp:docPr id="2" name="Picture 2" descr="/var/folders/0m/dx2lyfl50r7g1kb6qr68gv8m0000gp/T/com.microsoft.Word/Content.MSO/BAD19F1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var/folders/0m/dx2lyfl50r7g1kb6qr68gv8m0000gp/T/com.microsoft.Word/Content.MSO/BAD19F1.tmp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66140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E82DE2" w14:textId="621C177D" w:rsidR="00DB1136" w:rsidRDefault="00DB1136">
      <w:pPr>
        <w:pStyle w:val="NoSpacing"/>
      </w:pPr>
    </w:p>
    <w:p w14:paraId="60E2D83B" w14:textId="7B7AAEBA" w:rsidR="00DB1136" w:rsidRDefault="001D589C">
      <w:pPr>
        <w:pStyle w:val="NoSpacing"/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FDFD77D" wp14:editId="742071DE">
                <wp:simplePos x="0" y="0"/>
                <wp:positionH relativeFrom="column">
                  <wp:posOffset>317184</wp:posOffset>
                </wp:positionH>
                <wp:positionV relativeFrom="paragraph">
                  <wp:posOffset>88401</wp:posOffset>
                </wp:positionV>
                <wp:extent cx="330200" cy="534562"/>
                <wp:effectExtent l="12382" t="13018" r="12383" b="12382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30200" cy="534562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9E3278" w14:textId="77777777" w:rsidR="001D589C" w:rsidRPr="00DB1136" w:rsidRDefault="001D589C" w:rsidP="001D589C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DB1136">
                              <w:rPr>
                                <w:b/>
                              </w:rPr>
                              <w:t>Kite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DFD77D" id="Text Box 9" o:spid="_x0000_s1044" type="#_x0000_t202" style="position:absolute;margin-left:25pt;margin-top:6.95pt;width:26pt;height:42.1pt;rotation:-90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" fillcolor="#e4e3e2 [3214]" strokeweight="1.5pt">
                <v:textbox style="layout-flow:vertical-ideographic">
                  <w:txbxContent>
                    <w:p w14:paraId="129E3278" w14:textId="77777777" w:rsidR="001D589C" w:rsidRPr="00DB1136" w:rsidRDefault="001D589C" w:rsidP="001D589C">
                      <w:pPr>
                        <w:jc w:val="center"/>
                        <w:rPr>
                          <w:b/>
                        </w:rPr>
                      </w:pPr>
                      <w:r w:rsidRPr="00DB1136">
                        <w:rPr>
                          <w:b/>
                        </w:rPr>
                        <w:t>Kite</w:t>
                      </w:r>
                    </w:p>
                  </w:txbxContent>
                </v:textbox>
              </v:shape>
            </w:pict>
          </mc:Fallback>
        </mc:AlternateContent>
      </w:r>
    </w:p>
    <w:p w14:paraId="618109AE" w14:textId="4162844F" w:rsidR="00DB1136" w:rsidRDefault="00DB1136">
      <w:pPr>
        <w:pStyle w:val="NoSpacing"/>
      </w:pPr>
    </w:p>
    <w:p w14:paraId="4CB13C37" w14:textId="01263F41" w:rsidR="00DB1136" w:rsidRDefault="00DB1136">
      <w:pPr>
        <w:pStyle w:val="NoSpacing"/>
      </w:pPr>
    </w:p>
    <w:p w14:paraId="6979EC86" w14:textId="23022910" w:rsidR="00DB1136" w:rsidRDefault="00DB1136">
      <w:pPr>
        <w:pStyle w:val="NoSpacing"/>
      </w:pPr>
    </w:p>
    <w:p w14:paraId="47383EBD" w14:textId="4416363D" w:rsidR="00DB1136" w:rsidRDefault="00DB1136">
      <w:pPr>
        <w:pStyle w:val="NoSpacing"/>
      </w:pPr>
    </w:p>
    <w:p w14:paraId="494961A3" w14:textId="1B62B1FD" w:rsidR="00DB1136" w:rsidRPr="001178E1" w:rsidRDefault="00DB1136">
      <w:pPr>
        <w:pStyle w:val="NoSpacing"/>
        <w:rPr>
          <w:sz w:val="4"/>
          <w:szCs w:val="4"/>
        </w:rPr>
      </w:pPr>
    </w:p>
    <w:sectPr w:rsidR="00DB1136" w:rsidRPr="001178E1" w:rsidSect="00DB1136">
      <w:pgSz w:w="15840" w:h="12240" w:orient="landscape"/>
      <w:pgMar w:top="720" w:right="576" w:bottom="432" w:left="576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7AE85E" w14:textId="77777777" w:rsidR="009B581F" w:rsidRDefault="009B581F" w:rsidP="008D628E">
      <w:pPr>
        <w:spacing w:after="0" w:line="240" w:lineRule="auto"/>
      </w:pPr>
      <w:r>
        <w:separator/>
      </w:r>
    </w:p>
  </w:endnote>
  <w:endnote w:type="continuationSeparator" w:id="0">
    <w:p w14:paraId="2EDBCF78" w14:textId="77777777" w:rsidR="009B581F" w:rsidRDefault="009B581F" w:rsidP="008D6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B06040202020202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5321DA" w14:textId="77777777" w:rsidR="009B581F" w:rsidRDefault="009B581F" w:rsidP="008D628E">
      <w:pPr>
        <w:spacing w:after="0" w:line="240" w:lineRule="auto"/>
      </w:pPr>
      <w:r>
        <w:separator/>
      </w:r>
    </w:p>
  </w:footnote>
  <w:footnote w:type="continuationSeparator" w:id="0">
    <w:p w14:paraId="386F718C" w14:textId="77777777" w:rsidR="009B581F" w:rsidRDefault="009B581F" w:rsidP="008D62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47B0B67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EF65D88"/>
    <w:multiLevelType w:val="hybridMultilevel"/>
    <w:tmpl w:val="027483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3746A2"/>
    <w:multiLevelType w:val="hybridMultilevel"/>
    <w:tmpl w:val="06BCD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490B48"/>
    <w:multiLevelType w:val="hybridMultilevel"/>
    <w:tmpl w:val="EDA0A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108"/>
    <w:rsid w:val="000766D3"/>
    <w:rsid w:val="00087554"/>
    <w:rsid w:val="000B582D"/>
    <w:rsid w:val="001178E1"/>
    <w:rsid w:val="001D589C"/>
    <w:rsid w:val="00232294"/>
    <w:rsid w:val="002663A8"/>
    <w:rsid w:val="00267BFA"/>
    <w:rsid w:val="00320A55"/>
    <w:rsid w:val="00366704"/>
    <w:rsid w:val="00462E13"/>
    <w:rsid w:val="004A4A47"/>
    <w:rsid w:val="00596CC3"/>
    <w:rsid w:val="005A5A4F"/>
    <w:rsid w:val="00627D34"/>
    <w:rsid w:val="006C5071"/>
    <w:rsid w:val="006E566A"/>
    <w:rsid w:val="007A051A"/>
    <w:rsid w:val="008D628E"/>
    <w:rsid w:val="008F22D9"/>
    <w:rsid w:val="00901DB2"/>
    <w:rsid w:val="00913261"/>
    <w:rsid w:val="00914EDA"/>
    <w:rsid w:val="00917B2C"/>
    <w:rsid w:val="00943CD3"/>
    <w:rsid w:val="009B581F"/>
    <w:rsid w:val="00A353A8"/>
    <w:rsid w:val="00B00977"/>
    <w:rsid w:val="00B01E73"/>
    <w:rsid w:val="00B16CDB"/>
    <w:rsid w:val="00B8744C"/>
    <w:rsid w:val="00BC122B"/>
    <w:rsid w:val="00C323E0"/>
    <w:rsid w:val="00C76DE2"/>
    <w:rsid w:val="00C87568"/>
    <w:rsid w:val="00D55696"/>
    <w:rsid w:val="00D661C0"/>
    <w:rsid w:val="00D7032C"/>
    <w:rsid w:val="00D84AE1"/>
    <w:rsid w:val="00D91B28"/>
    <w:rsid w:val="00DA25A4"/>
    <w:rsid w:val="00DB1136"/>
    <w:rsid w:val="00DB6108"/>
    <w:rsid w:val="00E25C33"/>
    <w:rsid w:val="00F271FE"/>
    <w:rsid w:val="00F43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667289"/>
  <w15:chartTrackingRefBased/>
  <w15:docId w15:val="{A85FEA54-9831-8A48-9F1B-090A7D456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4C483D" w:themeColor="text2"/>
        <w:kern w:val="2"/>
        <w:lang w:val="en-US" w:eastAsia="ja-JP" w:bidi="ar-SA"/>
        <w14:ligatures w14:val="standard"/>
      </w:rPr>
    </w:rPrDefault>
    <w:pPrDefault>
      <w:pPr>
        <w:spacing w:after="200" w:line="264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271FE"/>
  </w:style>
  <w:style w:type="paragraph" w:styleId="Heading1">
    <w:name w:val="heading 1"/>
    <w:basedOn w:val="Normal"/>
    <w:next w:val="Normal"/>
    <w:link w:val="Heading1Char"/>
    <w:uiPriority w:val="2"/>
    <w:qFormat/>
    <w:pPr>
      <w:keepNext/>
      <w:keepLines/>
      <w:spacing w:before="240" w:after="180" w:line="216" w:lineRule="auto"/>
      <w:outlineLvl w:val="0"/>
    </w:pPr>
    <w:rPr>
      <w:rFonts w:asciiTheme="majorHAnsi" w:eastAsiaTheme="majorEastAsia" w:hAnsiTheme="majorHAnsi" w:cstheme="majorBidi"/>
      <w:color w:val="F24F4F" w:themeColor="accent1"/>
      <w:sz w:val="56"/>
    </w:rPr>
  </w:style>
  <w:style w:type="paragraph" w:styleId="Heading2">
    <w:name w:val="heading 2"/>
    <w:basedOn w:val="Normal"/>
    <w:next w:val="Normal"/>
    <w:link w:val="Heading2Char"/>
    <w:uiPriority w:val="2"/>
    <w:unhideWhenUsed/>
    <w:qFormat/>
    <w:pPr>
      <w:keepNext/>
      <w:keepLines/>
      <w:pBdr>
        <w:bottom w:val="single" w:sz="4" w:space="4" w:color="F24F4F" w:themeColor="accent1"/>
      </w:pBdr>
      <w:spacing w:before="480" w:after="160" w:line="216" w:lineRule="auto"/>
      <w:outlineLvl w:val="1"/>
    </w:pPr>
    <w:rPr>
      <w:rFonts w:asciiTheme="majorHAnsi" w:eastAsiaTheme="majorEastAsia" w:hAnsiTheme="majorHAnsi" w:cstheme="majorBidi"/>
      <w:color w:val="F24F4F" w:themeColor="accent1"/>
      <w:sz w:val="36"/>
    </w:rPr>
  </w:style>
  <w:style w:type="paragraph" w:styleId="Heading3">
    <w:name w:val="heading 3"/>
    <w:basedOn w:val="Normal"/>
    <w:next w:val="Normal"/>
    <w:link w:val="Heading3Char"/>
    <w:uiPriority w:val="2"/>
    <w:unhideWhenUsed/>
    <w:qFormat/>
    <w:pPr>
      <w:keepNext/>
      <w:keepLines/>
      <w:spacing w:before="360" w:after="180" w:line="240" w:lineRule="auto"/>
      <w:outlineLvl w:val="2"/>
    </w:pPr>
    <w:rPr>
      <w:b/>
      <w:bCs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Layout">
    <w:name w:val="Table Layout"/>
    <w:basedOn w:val="TableNormal"/>
    <w:uiPriority w:val="99"/>
    <w:pPr>
      <w:spacing w:after="0" w:line="240" w:lineRule="auto"/>
    </w:pPr>
    <w:tblPr>
      <w:tblCellMar>
        <w:left w:w="0" w:type="dxa"/>
        <w:right w:w="0" w:type="dxa"/>
      </w:tblCellMar>
    </w:tblPr>
  </w:style>
  <w:style w:type="paragraph" w:styleId="NoSpacing">
    <w:name w:val="No Spacing"/>
    <w:uiPriority w:val="5"/>
    <w:qFormat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3"/>
    <w:qFormat/>
    <w:pPr>
      <w:spacing w:after="120" w:line="211" w:lineRule="auto"/>
      <w:contextualSpacing/>
    </w:pPr>
    <w:rPr>
      <w:rFonts w:asciiTheme="majorHAnsi" w:eastAsiaTheme="majorEastAsia" w:hAnsiTheme="majorHAnsi" w:cstheme="majorBidi"/>
      <w:color w:val="F24F4F" w:themeColor="accent1"/>
      <w:kern w:val="28"/>
      <w:sz w:val="72"/>
    </w:rPr>
  </w:style>
  <w:style w:type="character" w:customStyle="1" w:styleId="TitleChar">
    <w:name w:val="Title Char"/>
    <w:basedOn w:val="DefaultParagraphFont"/>
    <w:link w:val="Title"/>
    <w:uiPriority w:val="3"/>
    <w:rPr>
      <w:rFonts w:asciiTheme="majorHAnsi" w:eastAsiaTheme="majorEastAsia" w:hAnsiTheme="majorHAnsi" w:cstheme="majorBidi"/>
      <w:color w:val="F24F4F" w:themeColor="accent1"/>
      <w:kern w:val="28"/>
      <w:sz w:val="72"/>
    </w:rPr>
  </w:style>
  <w:style w:type="paragraph" w:styleId="Subtitle">
    <w:name w:val="Subtitle"/>
    <w:basedOn w:val="Normal"/>
    <w:next w:val="Normal"/>
    <w:link w:val="SubtitleChar"/>
    <w:uiPriority w:val="4"/>
    <w:qFormat/>
    <w:pPr>
      <w:numPr>
        <w:ilvl w:val="1"/>
      </w:numPr>
      <w:spacing w:before="180" w:after="0" w:line="288" w:lineRule="auto"/>
    </w:pPr>
    <w:rPr>
      <w:sz w:val="28"/>
    </w:rPr>
  </w:style>
  <w:style w:type="character" w:customStyle="1" w:styleId="SubtitleChar">
    <w:name w:val="Subtitle Char"/>
    <w:basedOn w:val="DefaultParagraphFont"/>
    <w:link w:val="Subtitle"/>
    <w:uiPriority w:val="4"/>
    <w:rPr>
      <w:sz w:val="28"/>
    </w:rPr>
  </w:style>
  <w:style w:type="paragraph" w:customStyle="1" w:styleId="Organization">
    <w:name w:val="Organization"/>
    <w:basedOn w:val="Normal"/>
    <w:next w:val="Normal"/>
    <w:uiPriority w:val="5"/>
    <w:qFormat/>
    <w:rsid w:val="00F271FE"/>
    <w:pPr>
      <w:pBdr>
        <w:bottom w:val="single" w:sz="4" w:space="3" w:color="F24F4F" w:themeColor="accent1"/>
      </w:pBdr>
      <w:spacing w:after="60"/>
    </w:pPr>
    <w:rPr>
      <w:rFonts w:asciiTheme="majorHAnsi" w:eastAsiaTheme="majorEastAsia" w:hAnsiTheme="majorHAnsi" w:cstheme="majorBidi"/>
      <w:color w:val="DF1010" w:themeColor="accent1" w:themeShade="BF"/>
      <w:sz w:val="24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Recipient">
    <w:name w:val="Recipient"/>
    <w:basedOn w:val="Normal"/>
    <w:uiPriority w:val="2"/>
    <w:qFormat/>
    <w:pPr>
      <w:spacing w:before="1100" w:after="0" w:line="240" w:lineRule="auto"/>
      <w:ind w:left="1800"/>
      <w:contextualSpacing/>
    </w:pPr>
  </w:style>
  <w:style w:type="character" w:customStyle="1" w:styleId="Heading1Char">
    <w:name w:val="Heading 1 Char"/>
    <w:basedOn w:val="DefaultParagraphFont"/>
    <w:link w:val="Heading1"/>
    <w:uiPriority w:val="2"/>
    <w:rPr>
      <w:rFonts w:asciiTheme="majorHAnsi" w:eastAsiaTheme="majorEastAsia" w:hAnsiTheme="majorHAnsi" w:cstheme="majorBidi"/>
      <w:color w:val="F24F4F" w:themeColor="accent1"/>
      <w:sz w:val="56"/>
    </w:rPr>
  </w:style>
  <w:style w:type="paragraph" w:styleId="BlockText">
    <w:name w:val="Block Text"/>
    <w:basedOn w:val="Normal"/>
    <w:uiPriority w:val="2"/>
    <w:unhideWhenUsed/>
    <w:qFormat/>
    <w:pPr>
      <w:spacing w:before="260" w:after="260" w:line="288" w:lineRule="auto"/>
      <w:ind w:left="288" w:right="288"/>
    </w:pPr>
    <w:rPr>
      <w:color w:val="FFFFFF" w:themeColor="background1"/>
      <w:sz w:val="28"/>
    </w:rPr>
  </w:style>
  <w:style w:type="character" w:customStyle="1" w:styleId="Heading2Char">
    <w:name w:val="Heading 2 Char"/>
    <w:basedOn w:val="DefaultParagraphFont"/>
    <w:link w:val="Heading2"/>
    <w:uiPriority w:val="2"/>
    <w:rPr>
      <w:rFonts w:asciiTheme="majorHAnsi" w:eastAsiaTheme="majorEastAsia" w:hAnsiTheme="majorHAnsi" w:cstheme="majorBidi"/>
      <w:color w:val="F24F4F" w:themeColor="accent1"/>
      <w:sz w:val="36"/>
    </w:rPr>
  </w:style>
  <w:style w:type="character" w:customStyle="1" w:styleId="Heading3Char">
    <w:name w:val="Heading 3 Char"/>
    <w:basedOn w:val="DefaultParagraphFont"/>
    <w:link w:val="Heading3"/>
    <w:uiPriority w:val="2"/>
    <w:rPr>
      <w:b/>
      <w:bCs/>
      <w:sz w:val="26"/>
    </w:rPr>
  </w:style>
  <w:style w:type="paragraph" w:styleId="Quote">
    <w:name w:val="Quote"/>
    <w:basedOn w:val="Normal"/>
    <w:next w:val="Normal"/>
    <w:link w:val="QuoteChar"/>
    <w:uiPriority w:val="2"/>
    <w:unhideWhenUsed/>
    <w:qFormat/>
    <w:rsid w:val="00F271FE"/>
    <w:pPr>
      <w:spacing w:before="200" w:after="160" w:line="288" w:lineRule="auto"/>
    </w:pPr>
    <w:rPr>
      <w:rFonts w:asciiTheme="majorHAnsi" w:eastAsiaTheme="majorEastAsia" w:hAnsiTheme="majorHAnsi" w:cstheme="majorBidi"/>
      <w:i/>
      <w:iCs/>
      <w:color w:val="DF1010" w:themeColor="accent1" w:themeShade="BF"/>
    </w:rPr>
  </w:style>
  <w:style w:type="character" w:customStyle="1" w:styleId="QuoteChar">
    <w:name w:val="Quote Char"/>
    <w:basedOn w:val="DefaultParagraphFont"/>
    <w:link w:val="Quote"/>
    <w:uiPriority w:val="2"/>
    <w:rsid w:val="00F271FE"/>
    <w:rPr>
      <w:rFonts w:asciiTheme="majorHAnsi" w:eastAsiaTheme="majorEastAsia" w:hAnsiTheme="majorHAnsi" w:cstheme="majorBidi"/>
      <w:i/>
      <w:iCs/>
      <w:color w:val="DF1010" w:themeColor="accent1" w:themeShade="BF"/>
    </w:rPr>
  </w:style>
  <w:style w:type="paragraph" w:customStyle="1" w:styleId="BlockHeading">
    <w:name w:val="Block Heading"/>
    <w:basedOn w:val="Normal"/>
    <w:uiPriority w:val="2"/>
    <w:qFormat/>
    <w:pPr>
      <w:spacing w:before="160" w:after="180" w:line="240" w:lineRule="auto"/>
      <w:ind w:left="288" w:right="288"/>
    </w:pPr>
    <w:rPr>
      <w:rFonts w:asciiTheme="majorHAnsi" w:eastAsiaTheme="majorEastAsia" w:hAnsiTheme="majorHAnsi" w:cstheme="majorBidi"/>
      <w:color w:val="FFFFFF" w:themeColor="background1"/>
      <w:sz w:val="36"/>
    </w:rPr>
  </w:style>
  <w:style w:type="paragraph" w:customStyle="1" w:styleId="BlockText2">
    <w:name w:val="Block Text 2"/>
    <w:basedOn w:val="Normal"/>
    <w:uiPriority w:val="2"/>
    <w:qFormat/>
    <w:pPr>
      <w:spacing w:after="160" w:line="240" w:lineRule="auto"/>
      <w:ind w:left="288" w:right="288"/>
    </w:pPr>
    <w:rPr>
      <w:color w:val="FFFFFF" w:themeColor="background1"/>
      <w:sz w:val="22"/>
    </w:rPr>
  </w:style>
  <w:style w:type="paragraph" w:styleId="ListBullet">
    <w:name w:val="List Bullet"/>
    <w:basedOn w:val="Normal"/>
    <w:uiPriority w:val="2"/>
    <w:unhideWhenUsed/>
    <w:qFormat/>
    <w:pPr>
      <w:numPr>
        <w:numId w:val="1"/>
      </w:numPr>
      <w:spacing w:after="120"/>
    </w:pPr>
  </w:style>
  <w:style w:type="paragraph" w:styleId="ListParagraph">
    <w:name w:val="List Paragraph"/>
    <w:basedOn w:val="Normal"/>
    <w:uiPriority w:val="34"/>
    <w:qFormat/>
    <w:rsid w:val="00DB6108"/>
    <w:pPr>
      <w:spacing w:after="0" w:line="240" w:lineRule="auto"/>
      <w:ind w:left="720"/>
      <w:contextualSpacing/>
    </w:pPr>
    <w:rPr>
      <w:rFonts w:eastAsia="Times New Roman" w:cs="Times New Roman"/>
      <w:color w:val="auto"/>
      <w:kern w:val="0"/>
      <w:sz w:val="21"/>
      <w:szCs w:val="24"/>
      <w:lang w:eastAsia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D62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628E"/>
  </w:style>
  <w:style w:type="paragraph" w:styleId="Footer">
    <w:name w:val="footer"/>
    <w:basedOn w:val="Normal"/>
    <w:link w:val="FooterChar"/>
    <w:uiPriority w:val="99"/>
    <w:unhideWhenUsed/>
    <w:rsid w:val="008D62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62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shley/Library/Containers/com.microsoft.Word/Data/Library/Application%20Support/Microsoft/Office/16.0/DTS/Search/%7b50DCC034-2146-4048-954A-46AA91ABE6F3%7dtf02933472.dotx" TargetMode="External"/></Relationships>
</file>

<file path=word/theme/theme1.xml><?xml version="1.0" encoding="utf-8"?>
<a:theme xmlns:a="http://schemas.openxmlformats.org/drawingml/2006/main" name="Red Business Set">
  <a:themeElements>
    <a:clrScheme name="Business Invoice">
      <a:dk1>
        <a:sysClr val="windowText" lastClr="000000"/>
      </a:dk1>
      <a:lt1>
        <a:sysClr val="window" lastClr="FFFFFF"/>
      </a:lt1>
      <a:dk2>
        <a:srgbClr val="4C483D"/>
      </a:dk2>
      <a:lt2>
        <a:srgbClr val="E4E3E2"/>
      </a:lt2>
      <a:accent1>
        <a:srgbClr val="F24F4F"/>
      </a:accent1>
      <a:accent2>
        <a:srgbClr val="8DBB70"/>
      </a:accent2>
      <a:accent3>
        <a:srgbClr val="F0BB44"/>
      </a:accent3>
      <a:accent4>
        <a:srgbClr val="61ADBF"/>
      </a:accent4>
      <a:accent5>
        <a:srgbClr val="A3648B"/>
      </a:accent5>
      <a:accent6>
        <a:srgbClr val="F8943F"/>
      </a:accent6>
      <a:hlink>
        <a:srgbClr val="4C483D"/>
      </a:hlink>
      <a:folHlink>
        <a:srgbClr val="A3648B"/>
      </a:folHlink>
    </a:clrScheme>
    <a:fontScheme name="Business Invoice">
      <a:majorFont>
        <a:latin typeface="Century Gothic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846397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2012-06-29T21:48:00+00:00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1591641</Value>
    </PublishStatusLookup>
    <APAuthor xmlns="4873beb7-5857-4685-be1f-d57550cc96cc">
      <UserInfo>
        <DisplayName>MIDDLEEAST\v-keerth</DisplayName>
        <AccountId>2799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TP102933471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04579E6-1417-4B77-9575-936510E87B6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6837CD04-C285-4EC8-803D-259CDCD27E8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B41C54-6DA1-4EF0-8D7D-A28A703F60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{50DCC034-2146-4048-954A-46AA91ABE6F3}tf02933472.dotx</Template>
  <TotalTime>92</TotalTime>
  <Pages>2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Taplin, Ashley P</dc:creator>
  <cp:lastModifiedBy>Taplin, Ashley P</cp:lastModifiedBy>
  <cp:revision>37</cp:revision>
  <cp:lastPrinted>2020-01-23T15:41:00Z</cp:lastPrinted>
  <dcterms:created xsi:type="dcterms:W3CDTF">2020-01-22T21:07:00Z</dcterms:created>
  <dcterms:modified xsi:type="dcterms:W3CDTF">2020-01-23T17:25:00Z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